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A7A" w:rsidRDefault="00B13A7A" w:rsidP="0025144D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Приложение 2 </w:t>
      </w:r>
    </w:p>
    <w:p w:rsidR="00B13A7A" w:rsidRDefault="00B13A7A" w:rsidP="0025144D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к решению Думы</w:t>
      </w:r>
    </w:p>
    <w:p w:rsidR="00B13A7A" w:rsidRDefault="00B13A7A" w:rsidP="0025144D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города Невинномысска</w:t>
      </w:r>
    </w:p>
    <w:p w:rsidR="00B13A7A" w:rsidRDefault="00B13A7A" w:rsidP="0025144D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от 26 февраля 2025 года</w:t>
      </w:r>
    </w:p>
    <w:p w:rsidR="00B13A7A" w:rsidRDefault="00B13A7A" w:rsidP="0025144D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№ 418-53</w:t>
      </w:r>
    </w:p>
    <w:p w:rsidR="00B13A7A" w:rsidRDefault="00B13A7A" w:rsidP="0025144D">
      <w:pPr>
        <w:suppressAutoHyphens/>
        <w:ind w:left="5579"/>
        <w:jc w:val="center"/>
        <w:rPr>
          <w:sz w:val="28"/>
          <w:szCs w:val="28"/>
        </w:rPr>
      </w:pPr>
    </w:p>
    <w:p w:rsidR="00B13A7A" w:rsidRDefault="00B13A7A" w:rsidP="0025144D">
      <w:pPr>
        <w:suppressAutoHyphens/>
        <w:ind w:left="5579"/>
        <w:jc w:val="center"/>
        <w:rPr>
          <w:sz w:val="28"/>
          <w:szCs w:val="28"/>
        </w:rPr>
      </w:pPr>
    </w:p>
    <w:p w:rsidR="00B13A7A" w:rsidRDefault="00B13A7A" w:rsidP="002514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доходов бюджета города по группам, подгруппам, статьям и подстатьям классификации доходов бюджетов бюджетной </w:t>
      </w:r>
    </w:p>
    <w:p w:rsidR="00B13A7A" w:rsidRDefault="00B13A7A" w:rsidP="002514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классификации Российской Федерации </w:t>
      </w:r>
    </w:p>
    <w:p w:rsidR="00B13A7A" w:rsidRDefault="00B13A7A" w:rsidP="002514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 год и на плановый период 2025 и 2026 годов</w:t>
      </w:r>
    </w:p>
    <w:p w:rsidR="00B13A7A" w:rsidRPr="00BC3E3A" w:rsidRDefault="00B13A7A" w:rsidP="006E7BE8">
      <w:pPr>
        <w:jc w:val="center"/>
        <w:rPr>
          <w:sz w:val="28"/>
          <w:szCs w:val="28"/>
        </w:rPr>
      </w:pPr>
    </w:p>
    <w:p w:rsidR="00B13A7A" w:rsidRPr="00BC3E3A" w:rsidRDefault="00B13A7A" w:rsidP="006E7BE8">
      <w:pPr>
        <w:spacing w:line="120" w:lineRule="auto"/>
        <w:rPr>
          <w:sz w:val="6"/>
          <w:szCs w:val="6"/>
        </w:rPr>
      </w:pPr>
    </w:p>
    <w:tbl>
      <w:tblPr>
        <w:tblW w:w="5298" w:type="pct"/>
        <w:jc w:val="center"/>
        <w:tblLayout w:type="fixed"/>
        <w:tblLook w:val="00A0"/>
      </w:tblPr>
      <w:tblGrid>
        <w:gridCol w:w="2652"/>
        <w:gridCol w:w="3165"/>
        <w:gridCol w:w="1627"/>
        <w:gridCol w:w="1429"/>
        <w:gridCol w:w="1449"/>
      </w:tblGrid>
      <w:tr w:rsidR="00B13A7A" w:rsidRPr="0025144D">
        <w:trPr>
          <w:cantSplit/>
          <w:trHeight w:val="113"/>
          <w:tblHeader/>
          <w:jc w:val="center"/>
        </w:trPr>
        <w:tc>
          <w:tcPr>
            <w:tcW w:w="128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B13A7A" w:rsidRPr="0025144D" w:rsidRDefault="00B13A7A" w:rsidP="0025144D">
            <w:pPr>
              <w:spacing w:line="240" w:lineRule="exact"/>
              <w:ind w:left="-99"/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B13A7A" w:rsidRPr="0025144D" w:rsidRDefault="00B13A7A" w:rsidP="0025144D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B13A7A" w:rsidRPr="0025144D" w:rsidRDefault="00B13A7A" w:rsidP="0025144D">
            <w:pPr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153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13A7A" w:rsidRPr="0025144D" w:rsidRDefault="00B13A7A" w:rsidP="0025144D">
            <w:pPr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21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13A7A" w:rsidRPr="0025144D" w:rsidRDefault="00B13A7A" w:rsidP="0025144D">
            <w:pPr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Сумма по годам</w:t>
            </w:r>
          </w:p>
          <w:p w:rsidR="00B13A7A" w:rsidRPr="0025144D" w:rsidRDefault="00B13A7A" w:rsidP="0025144D">
            <w:pPr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(тыс. рублей)</w:t>
            </w:r>
          </w:p>
        </w:tc>
      </w:tr>
      <w:tr w:rsidR="00B13A7A" w:rsidRPr="0025144D">
        <w:trPr>
          <w:cantSplit/>
          <w:trHeight w:val="113"/>
          <w:tblHeader/>
          <w:jc w:val="center"/>
        </w:trPr>
        <w:tc>
          <w:tcPr>
            <w:tcW w:w="128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13A7A" w:rsidRPr="0025144D" w:rsidRDefault="00B13A7A" w:rsidP="002514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13A7A" w:rsidRPr="0025144D" w:rsidRDefault="00B13A7A" w:rsidP="002514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13A7A" w:rsidRPr="0025144D" w:rsidRDefault="00B13A7A" w:rsidP="0025144D">
            <w:pPr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13A7A" w:rsidRPr="0025144D" w:rsidRDefault="00B13A7A" w:rsidP="0025144D">
            <w:pPr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13A7A" w:rsidRPr="0025144D" w:rsidRDefault="00B13A7A" w:rsidP="0025144D">
            <w:pPr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2027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B828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B828B3">
            <w:pPr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B828B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13A7A" w:rsidRPr="0025144D" w:rsidRDefault="00B13A7A" w:rsidP="00B828B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B828B3">
            <w:pPr>
              <w:jc w:val="right"/>
              <w:rPr>
                <w:sz w:val="24"/>
                <w:szCs w:val="24"/>
              </w:rPr>
            </w:pP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13A7A" w:rsidRPr="0025144D" w:rsidRDefault="00B13A7A" w:rsidP="00380E19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1 00 00000 00 0000 000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13A7A" w:rsidRPr="0025144D" w:rsidRDefault="00B13A7A" w:rsidP="00B828B3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НАЛОГОВЫЕ И</w:t>
            </w:r>
            <w:r>
              <w:rPr>
                <w:sz w:val="24"/>
                <w:szCs w:val="24"/>
              </w:rPr>
              <w:t xml:space="preserve"> </w:t>
            </w:r>
            <w:r w:rsidRPr="0025144D">
              <w:rPr>
                <w:sz w:val="24"/>
                <w:szCs w:val="24"/>
              </w:rPr>
              <w:t>НЕНАЛОГОВЫЕ ДОХОДЫ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B828B3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1768282,78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B828B3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1681920,90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B828B3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1751190,52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1 01 00000 00 0000 000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1164979,00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1061895,00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1111754,00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1 01 02000 01 0000 110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1164979,00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1061895,00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1111754,00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1 03 00000 00 0000 000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ind w:right="-103"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16896,29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17930,76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19202,57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1 03 02000 01 0000 110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16396,29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16930,76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17702,57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1 03 03000 01 0000 110</w:t>
            </w:r>
          </w:p>
        </w:tc>
        <w:tc>
          <w:tcPr>
            <w:tcW w:w="153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Туристический налог</w:t>
            </w:r>
          </w:p>
        </w:tc>
        <w:tc>
          <w:tcPr>
            <w:tcW w:w="78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500,00</w:t>
            </w:r>
          </w:p>
        </w:tc>
        <w:tc>
          <w:tcPr>
            <w:tcW w:w="69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1000,00</w:t>
            </w:r>
          </w:p>
        </w:tc>
        <w:tc>
          <w:tcPr>
            <w:tcW w:w="70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1500,00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1 05 00000 00 0000 000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114711,00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125759,00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137008,00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1 05 01000 00 0000 110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93427,00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101856,00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110880,00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1 05 03000 01 0000 110</w:t>
            </w:r>
          </w:p>
        </w:tc>
        <w:tc>
          <w:tcPr>
            <w:tcW w:w="1533" w:type="pct"/>
            <w:tcBorders>
              <w:left w:val="single" w:sz="4" w:space="0" w:color="auto"/>
              <w:right w:val="single" w:sz="4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834,00</w:t>
            </w: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903,00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980,00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1 05 04000 02 0000 110</w:t>
            </w:r>
          </w:p>
        </w:tc>
        <w:tc>
          <w:tcPr>
            <w:tcW w:w="1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20450,00</w:t>
            </w:r>
          </w:p>
        </w:tc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23000,00</w:t>
            </w:r>
          </w:p>
        </w:tc>
        <w:tc>
          <w:tcPr>
            <w:tcW w:w="702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25148,00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1 06 00000 00 0000 000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242180,00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249811,00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257693,00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1 06 01000 00 0000 110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77553,00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77680,00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77794,00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1 06 06000 00 0000 110</w:t>
            </w:r>
          </w:p>
        </w:tc>
        <w:tc>
          <w:tcPr>
            <w:tcW w:w="1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164627,00</w:t>
            </w:r>
          </w:p>
        </w:tc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172131,00</w:t>
            </w:r>
          </w:p>
        </w:tc>
        <w:tc>
          <w:tcPr>
            <w:tcW w:w="702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179899,00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1 08 00000 00 0000 000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16052,00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16260,00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16470,00</w:t>
            </w:r>
          </w:p>
        </w:tc>
      </w:tr>
      <w:tr w:rsidR="00B13A7A" w:rsidRPr="0025144D">
        <w:trPr>
          <w:cantSplit/>
          <w:trHeight w:val="681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1 08 03000 01 0000 110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16002,00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16210,00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16420,00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1 08 07000 01 0000 110</w:t>
            </w:r>
          </w:p>
        </w:tc>
        <w:tc>
          <w:tcPr>
            <w:tcW w:w="1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50,00</w:t>
            </w:r>
          </w:p>
        </w:tc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50,00</w:t>
            </w:r>
          </w:p>
        </w:tc>
        <w:tc>
          <w:tcPr>
            <w:tcW w:w="702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50,00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1 11 00000 00 0000 000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AE02D5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189751,47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189647,65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189315,46</w:t>
            </w:r>
          </w:p>
        </w:tc>
      </w:tr>
      <w:tr w:rsidR="00B13A7A" w:rsidRPr="0025144D">
        <w:trPr>
          <w:cantSplit/>
          <w:trHeight w:val="2105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1 11 05000 00 0000 120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176196,59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176189,05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176148,93</w:t>
            </w:r>
          </w:p>
        </w:tc>
      </w:tr>
      <w:tr w:rsidR="00B13A7A" w:rsidRPr="0025144D" w:rsidTr="005D0221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1 11 05012 04 0000 120</w:t>
            </w:r>
          </w:p>
        </w:tc>
        <w:tc>
          <w:tcPr>
            <w:tcW w:w="1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152828,50</w:t>
            </w:r>
          </w:p>
        </w:tc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152828,50</w:t>
            </w:r>
          </w:p>
        </w:tc>
        <w:tc>
          <w:tcPr>
            <w:tcW w:w="702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152828,50</w:t>
            </w:r>
          </w:p>
        </w:tc>
      </w:tr>
      <w:tr w:rsidR="00B13A7A" w:rsidRPr="0025144D" w:rsidTr="005D0221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1 11 05024 04 0000 120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10706,00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10706,00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10706,00</w:t>
            </w:r>
          </w:p>
        </w:tc>
      </w:tr>
      <w:tr w:rsidR="00B13A7A" w:rsidRPr="0025144D" w:rsidTr="005D0221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1 11 05034 04 0000 120</w:t>
            </w:r>
          </w:p>
        </w:tc>
        <w:tc>
          <w:tcPr>
            <w:tcW w:w="1533" w:type="pct"/>
            <w:tcBorders>
              <w:left w:val="single" w:sz="8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88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167,09</w:t>
            </w:r>
          </w:p>
        </w:tc>
        <w:tc>
          <w:tcPr>
            <w:tcW w:w="69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159,55</w:t>
            </w:r>
          </w:p>
        </w:tc>
        <w:tc>
          <w:tcPr>
            <w:tcW w:w="70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119,43</w:t>
            </w:r>
          </w:p>
        </w:tc>
      </w:tr>
      <w:tr w:rsidR="00B13A7A" w:rsidRPr="0025144D">
        <w:trPr>
          <w:cantSplit/>
          <w:trHeight w:val="739"/>
          <w:jc w:val="center"/>
        </w:trPr>
        <w:tc>
          <w:tcPr>
            <w:tcW w:w="128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1 11 05074 04 0000 120</w:t>
            </w:r>
          </w:p>
        </w:tc>
        <w:tc>
          <w:tcPr>
            <w:tcW w:w="1533" w:type="pct"/>
            <w:tcBorders>
              <w:left w:val="single" w:sz="8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88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12495,00</w:t>
            </w:r>
          </w:p>
        </w:tc>
        <w:tc>
          <w:tcPr>
            <w:tcW w:w="69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12495,00</w:t>
            </w:r>
          </w:p>
        </w:tc>
        <w:tc>
          <w:tcPr>
            <w:tcW w:w="70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12495,00</w:t>
            </w:r>
          </w:p>
        </w:tc>
      </w:tr>
      <w:tr w:rsidR="00B13A7A" w:rsidRPr="0025144D">
        <w:trPr>
          <w:cantSplit/>
          <w:trHeight w:val="630"/>
          <w:jc w:val="center"/>
        </w:trPr>
        <w:tc>
          <w:tcPr>
            <w:tcW w:w="128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1 11 09000 00 0000 120</w:t>
            </w:r>
          </w:p>
        </w:tc>
        <w:tc>
          <w:tcPr>
            <w:tcW w:w="1533" w:type="pct"/>
            <w:tcBorders>
              <w:left w:val="single" w:sz="8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88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13554,88</w:t>
            </w:r>
          </w:p>
        </w:tc>
        <w:tc>
          <w:tcPr>
            <w:tcW w:w="69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13458,60</w:t>
            </w:r>
          </w:p>
        </w:tc>
        <w:tc>
          <w:tcPr>
            <w:tcW w:w="70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13166,53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1 11 09044 04 0000 120</w:t>
            </w:r>
          </w:p>
        </w:tc>
        <w:tc>
          <w:tcPr>
            <w:tcW w:w="1533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8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3209,49</w:t>
            </w:r>
          </w:p>
        </w:tc>
        <w:tc>
          <w:tcPr>
            <w:tcW w:w="692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3209,49</w:t>
            </w:r>
          </w:p>
        </w:tc>
        <w:tc>
          <w:tcPr>
            <w:tcW w:w="702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3209,49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1 11 09080 04 0000 120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865C1C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10345,39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10249,11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865C1C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9957,04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1 12 00000 00 0000 000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3846,00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3846,00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3846,00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1 12 01000 01 0000 120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3846,00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3846,00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3846,00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1 13 00000 00 0000 000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2427,02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788,67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788,67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1 13 01000 00 0000 130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788,67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788,67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788,67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1 13 02000 00 0000 130</w:t>
            </w:r>
          </w:p>
        </w:tc>
        <w:tc>
          <w:tcPr>
            <w:tcW w:w="153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78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1638,35</w:t>
            </w:r>
          </w:p>
        </w:tc>
        <w:tc>
          <w:tcPr>
            <w:tcW w:w="69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1 14 00000 00 0000 000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14546,00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14205,00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13335,00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1 14 02000 00 0000 000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5546,00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5205,00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4335,00</w:t>
            </w:r>
          </w:p>
        </w:tc>
      </w:tr>
      <w:tr w:rsidR="00B13A7A" w:rsidRPr="0025144D">
        <w:trPr>
          <w:cantSplit/>
          <w:trHeight w:val="681"/>
          <w:jc w:val="center"/>
        </w:trPr>
        <w:tc>
          <w:tcPr>
            <w:tcW w:w="1285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b/>
                <w:bCs/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1 14 06000 00 0000 430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7642,57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7642,57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7642,57</w:t>
            </w:r>
          </w:p>
        </w:tc>
      </w:tr>
      <w:tr w:rsidR="00B13A7A" w:rsidRPr="0025144D">
        <w:trPr>
          <w:cantSplit/>
          <w:trHeight w:val="1029"/>
          <w:jc w:val="center"/>
        </w:trPr>
        <w:tc>
          <w:tcPr>
            <w:tcW w:w="1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1 14 06300 00 0000 430</w:t>
            </w:r>
          </w:p>
        </w:tc>
        <w:tc>
          <w:tcPr>
            <w:tcW w:w="1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7A" w:rsidRPr="0025144D" w:rsidRDefault="00B13A7A" w:rsidP="004F6AE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Плата за увеличение площади земельных</w:t>
            </w:r>
            <w:r>
              <w:rPr>
                <w:sz w:val="24"/>
                <w:szCs w:val="24"/>
              </w:rPr>
              <w:t xml:space="preserve"> </w:t>
            </w:r>
            <w:r w:rsidRPr="0025144D">
              <w:rPr>
                <w:sz w:val="24"/>
                <w:szCs w:val="24"/>
              </w:rPr>
              <w:t>участков, находящихся в частной собственности, в результате перераспределения таких земельных участков и земель (или) земельных участков, находящихся</w:t>
            </w:r>
            <w:r>
              <w:rPr>
                <w:sz w:val="24"/>
                <w:szCs w:val="24"/>
              </w:rPr>
              <w:t xml:space="preserve"> </w:t>
            </w:r>
            <w:r w:rsidRPr="0025144D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25144D">
              <w:rPr>
                <w:sz w:val="24"/>
                <w:szCs w:val="24"/>
              </w:rPr>
              <w:t>государственной</w:t>
            </w:r>
            <w:r>
              <w:rPr>
                <w:sz w:val="24"/>
                <w:szCs w:val="24"/>
              </w:rPr>
              <w:t xml:space="preserve"> </w:t>
            </w:r>
            <w:r w:rsidRPr="0025144D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25144D">
              <w:rPr>
                <w:sz w:val="24"/>
                <w:szCs w:val="24"/>
              </w:rPr>
              <w:t xml:space="preserve">муниципальной </w:t>
            </w:r>
            <w:r>
              <w:rPr>
                <w:sz w:val="24"/>
                <w:szCs w:val="24"/>
              </w:rPr>
              <w:t>с</w:t>
            </w:r>
            <w:r w:rsidRPr="0025144D">
              <w:rPr>
                <w:sz w:val="24"/>
                <w:szCs w:val="24"/>
              </w:rPr>
              <w:t>обственности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1357,43</w:t>
            </w:r>
          </w:p>
        </w:tc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1357,43</w:t>
            </w:r>
          </w:p>
        </w:tc>
        <w:tc>
          <w:tcPr>
            <w:tcW w:w="702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1357,43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1 16 00000 00 0000 000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1777,82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1777,82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1777,82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1 17 00000 00 0000 000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13A7A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ПРОЧИЕ НЕНАЛОГОВЫЕ</w:t>
            </w:r>
          </w:p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1116,18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1 17 15000 00 0000 150</w:t>
            </w:r>
          </w:p>
        </w:tc>
        <w:tc>
          <w:tcPr>
            <w:tcW w:w="153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 xml:space="preserve">Инициативные платежи </w:t>
            </w:r>
          </w:p>
        </w:tc>
        <w:tc>
          <w:tcPr>
            <w:tcW w:w="78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1116,18</w:t>
            </w:r>
          </w:p>
        </w:tc>
        <w:tc>
          <w:tcPr>
            <w:tcW w:w="69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2 00 00000 00 0000 000</w:t>
            </w:r>
          </w:p>
        </w:tc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2347105,59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1686267,34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1554460,47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2 02 00000 00 0000 000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2370486,05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1686267,34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1554460,47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2 02 20000 00 0000 150</w:t>
            </w:r>
          </w:p>
        </w:tc>
        <w:tc>
          <w:tcPr>
            <w:tcW w:w="1533" w:type="pct"/>
            <w:tcBorders>
              <w:left w:val="single" w:sz="4" w:space="0" w:color="auto"/>
              <w:right w:val="single" w:sz="4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858164,17</w:t>
            </w: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219220,12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77681,43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2 02 30000 00 0000 150</w:t>
            </w:r>
          </w:p>
        </w:tc>
        <w:tc>
          <w:tcPr>
            <w:tcW w:w="1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1509044,17</w:t>
            </w:r>
          </w:p>
        </w:tc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1463769,51</w:t>
            </w:r>
          </w:p>
        </w:tc>
        <w:tc>
          <w:tcPr>
            <w:tcW w:w="702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1473501,33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4F6AEB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2 02 40000 00 0000 150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4F6AEB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3277,71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3277,71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4F6AEB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3277,71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9D6DBA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2 07 00000 00 0000 000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9D6DBA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9D6DBA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315,00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9D6DBA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9D6DBA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9D6DBA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2 07 04000 04 0000 150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A7A" w:rsidRPr="0025144D" w:rsidRDefault="00B13A7A" w:rsidP="009D6DBA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9D6DBA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315,00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9D6DBA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9D6DBA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9D6DBA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2 07 04050 04 0000 150</w:t>
            </w:r>
          </w:p>
        </w:tc>
        <w:tc>
          <w:tcPr>
            <w:tcW w:w="1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7A" w:rsidRPr="0025144D" w:rsidRDefault="00B13A7A" w:rsidP="0025144D">
            <w:pPr>
              <w:tabs>
                <w:tab w:val="left" w:pos="2496"/>
              </w:tabs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9D6DBA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315,00</w:t>
            </w:r>
          </w:p>
        </w:tc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9D6DBA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9D6DBA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1B5BB4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2 18 00000 00 0000 000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1B5BB4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9123,38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1B5BB4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2 18 04010 04 0000 150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1B5BB4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9123,38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1B5BB4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2 19 00000 00 0000 000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1B5BB4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-32818,84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113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1B5BB4">
            <w:pPr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2 19 00000 04 0000 150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13A7A" w:rsidRPr="0025144D" w:rsidRDefault="00B13A7A" w:rsidP="001B5BB4">
            <w:pPr>
              <w:suppressAutoHyphens/>
              <w:jc w:val="both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-32818,84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sz w:val="24"/>
                <w:szCs w:val="24"/>
              </w:rPr>
            </w:pPr>
            <w:r w:rsidRPr="0025144D">
              <w:rPr>
                <w:sz w:val="24"/>
                <w:szCs w:val="24"/>
              </w:rPr>
              <w:t>0,00</w:t>
            </w:r>
          </w:p>
        </w:tc>
      </w:tr>
      <w:tr w:rsidR="00B13A7A" w:rsidRPr="0025144D">
        <w:trPr>
          <w:cantSplit/>
          <w:trHeight w:val="408"/>
          <w:jc w:val="center"/>
        </w:trPr>
        <w:tc>
          <w:tcPr>
            <w:tcW w:w="12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1B5BB4">
            <w:pPr>
              <w:jc w:val="center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13A7A" w:rsidRPr="0025144D" w:rsidRDefault="00B13A7A" w:rsidP="001B5BB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13A7A" w:rsidRPr="0025144D" w:rsidRDefault="00B13A7A" w:rsidP="001B5BB4">
            <w:pPr>
              <w:jc w:val="right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4115388,37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3368188,24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3A7A" w:rsidRPr="0025144D" w:rsidRDefault="00B13A7A" w:rsidP="001B5BB4">
            <w:pPr>
              <w:jc w:val="right"/>
              <w:rPr>
                <w:b/>
                <w:bCs/>
                <w:sz w:val="24"/>
                <w:szCs w:val="24"/>
              </w:rPr>
            </w:pPr>
            <w:r w:rsidRPr="0025144D">
              <w:rPr>
                <w:b/>
                <w:bCs/>
                <w:sz w:val="24"/>
                <w:szCs w:val="24"/>
              </w:rPr>
              <w:t>3305650,99</w:t>
            </w:r>
          </w:p>
        </w:tc>
      </w:tr>
    </w:tbl>
    <w:p w:rsidR="00B13A7A" w:rsidRDefault="00B13A7A" w:rsidP="0025144D">
      <w:pPr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B13A7A" w:rsidRDefault="00B13A7A" w:rsidP="0025144D">
      <w:pPr>
        <w:jc w:val="both"/>
        <w:rPr>
          <w:b/>
          <w:bCs/>
          <w:sz w:val="28"/>
          <w:szCs w:val="28"/>
        </w:rPr>
      </w:pPr>
    </w:p>
    <w:p w:rsidR="00B13A7A" w:rsidRPr="0025144D" w:rsidRDefault="00B13A7A" w:rsidP="0025144D">
      <w:pPr>
        <w:jc w:val="both"/>
        <w:rPr>
          <w:b/>
          <w:bCs/>
          <w:sz w:val="28"/>
          <w:szCs w:val="28"/>
        </w:rPr>
      </w:pPr>
    </w:p>
    <w:p w:rsidR="00B13A7A" w:rsidRPr="0025144D" w:rsidRDefault="00B13A7A" w:rsidP="0025144D">
      <w:pPr>
        <w:jc w:val="both"/>
        <w:rPr>
          <w:b/>
          <w:bCs/>
          <w:sz w:val="28"/>
          <w:szCs w:val="28"/>
        </w:rPr>
      </w:pPr>
      <w:r w:rsidRPr="0025144D">
        <w:rPr>
          <w:b/>
          <w:bCs/>
          <w:sz w:val="28"/>
          <w:szCs w:val="28"/>
        </w:rPr>
        <w:t>Управляющий делами</w:t>
      </w:r>
    </w:p>
    <w:p w:rsidR="00B13A7A" w:rsidRPr="0025144D" w:rsidRDefault="00B13A7A" w:rsidP="0025144D">
      <w:pPr>
        <w:jc w:val="both"/>
        <w:rPr>
          <w:b/>
          <w:bCs/>
          <w:sz w:val="28"/>
          <w:szCs w:val="28"/>
        </w:rPr>
      </w:pPr>
      <w:r w:rsidRPr="0025144D">
        <w:rPr>
          <w:b/>
          <w:bCs/>
          <w:sz w:val="28"/>
          <w:szCs w:val="28"/>
        </w:rPr>
        <w:t>Думы города Невинномысска                                                    Н.И. Циневич</w:t>
      </w:r>
    </w:p>
    <w:p w:rsidR="00B13A7A" w:rsidRPr="0025144D" w:rsidRDefault="00B13A7A" w:rsidP="0025144D">
      <w:pPr>
        <w:jc w:val="both"/>
        <w:rPr>
          <w:b/>
          <w:bCs/>
          <w:sz w:val="28"/>
          <w:szCs w:val="28"/>
        </w:rPr>
      </w:pPr>
    </w:p>
    <w:p w:rsidR="00B13A7A" w:rsidRDefault="00B13A7A" w:rsidP="006E7BE8"/>
    <w:p w:rsidR="00B13A7A" w:rsidRDefault="00B13A7A"/>
    <w:sectPr w:rsidR="00B13A7A" w:rsidSect="0025144D">
      <w:headerReference w:type="default" r:id="rId6"/>
      <w:headerReference w:type="first" r:id="rId7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A7A" w:rsidRDefault="00B13A7A">
      <w:r>
        <w:separator/>
      </w:r>
    </w:p>
  </w:endnote>
  <w:endnote w:type="continuationSeparator" w:id="1">
    <w:p w:rsidR="00B13A7A" w:rsidRDefault="00B13A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A7A" w:rsidRDefault="00B13A7A">
      <w:r>
        <w:separator/>
      </w:r>
    </w:p>
  </w:footnote>
  <w:footnote w:type="continuationSeparator" w:id="1">
    <w:p w:rsidR="00B13A7A" w:rsidRDefault="00B13A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7A" w:rsidRDefault="00B13A7A">
    <w:pPr>
      <w:pStyle w:val="Header"/>
      <w:jc w:val="right"/>
    </w:pPr>
    <w:fldSimple w:instr="PAGE   \* MERGEFORMAT">
      <w:r>
        <w:rPr>
          <w:noProof/>
        </w:rPr>
        <w:t>5</w:t>
      </w:r>
    </w:fldSimple>
  </w:p>
  <w:p w:rsidR="00B13A7A" w:rsidRDefault="00B13A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7A" w:rsidRDefault="00B13A7A">
    <w:pPr>
      <w:pStyle w:val="Header"/>
      <w:jc w:val="right"/>
    </w:pPr>
  </w:p>
  <w:p w:rsidR="00B13A7A" w:rsidRDefault="00B13A7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0B50"/>
    <w:rsid w:val="0002336C"/>
    <w:rsid w:val="0002553D"/>
    <w:rsid w:val="0009790D"/>
    <w:rsid w:val="000A3684"/>
    <w:rsid w:val="000D0DB1"/>
    <w:rsid w:val="000D636B"/>
    <w:rsid w:val="000E62F8"/>
    <w:rsid w:val="000E69D0"/>
    <w:rsid w:val="0011105E"/>
    <w:rsid w:val="0017044A"/>
    <w:rsid w:val="00171807"/>
    <w:rsid w:val="001B5BB4"/>
    <w:rsid w:val="001C46C8"/>
    <w:rsid w:val="001E3B47"/>
    <w:rsid w:val="00241990"/>
    <w:rsid w:val="0025144D"/>
    <w:rsid w:val="00292DAB"/>
    <w:rsid w:val="002A33DD"/>
    <w:rsid w:val="002E0898"/>
    <w:rsid w:val="00307E77"/>
    <w:rsid w:val="003209C2"/>
    <w:rsid w:val="0034676B"/>
    <w:rsid w:val="003731FA"/>
    <w:rsid w:val="00380E19"/>
    <w:rsid w:val="00385021"/>
    <w:rsid w:val="00415EA9"/>
    <w:rsid w:val="004247AD"/>
    <w:rsid w:val="004363BA"/>
    <w:rsid w:val="00436625"/>
    <w:rsid w:val="0046490E"/>
    <w:rsid w:val="004727D9"/>
    <w:rsid w:val="004847FF"/>
    <w:rsid w:val="004B72B9"/>
    <w:rsid w:val="004C6AD9"/>
    <w:rsid w:val="004F2DAD"/>
    <w:rsid w:val="004F6AEB"/>
    <w:rsid w:val="00506E19"/>
    <w:rsid w:val="00581214"/>
    <w:rsid w:val="0059450A"/>
    <w:rsid w:val="005A45A4"/>
    <w:rsid w:val="005C12F1"/>
    <w:rsid w:val="005D0221"/>
    <w:rsid w:val="005E4066"/>
    <w:rsid w:val="005F2AF1"/>
    <w:rsid w:val="006158F3"/>
    <w:rsid w:val="00625EFC"/>
    <w:rsid w:val="00650F9A"/>
    <w:rsid w:val="00681686"/>
    <w:rsid w:val="006C6DA3"/>
    <w:rsid w:val="006D792A"/>
    <w:rsid w:val="006E7BE8"/>
    <w:rsid w:val="00747928"/>
    <w:rsid w:val="00756565"/>
    <w:rsid w:val="00757A85"/>
    <w:rsid w:val="0076340D"/>
    <w:rsid w:val="00772029"/>
    <w:rsid w:val="00796D82"/>
    <w:rsid w:val="007A4556"/>
    <w:rsid w:val="007E6B9E"/>
    <w:rsid w:val="0083743E"/>
    <w:rsid w:val="008472F7"/>
    <w:rsid w:val="0085473B"/>
    <w:rsid w:val="00865C1C"/>
    <w:rsid w:val="0086645F"/>
    <w:rsid w:val="008B65C5"/>
    <w:rsid w:val="008C2FFE"/>
    <w:rsid w:val="008C6A51"/>
    <w:rsid w:val="009267A2"/>
    <w:rsid w:val="0094121D"/>
    <w:rsid w:val="0094294E"/>
    <w:rsid w:val="009657F6"/>
    <w:rsid w:val="00994BF6"/>
    <w:rsid w:val="00995274"/>
    <w:rsid w:val="009B2467"/>
    <w:rsid w:val="009B3B75"/>
    <w:rsid w:val="009B5B4F"/>
    <w:rsid w:val="009D6DBA"/>
    <w:rsid w:val="009E059F"/>
    <w:rsid w:val="00A05A28"/>
    <w:rsid w:val="00A11899"/>
    <w:rsid w:val="00A4724F"/>
    <w:rsid w:val="00A7454D"/>
    <w:rsid w:val="00A9508C"/>
    <w:rsid w:val="00AA0B50"/>
    <w:rsid w:val="00AA0E51"/>
    <w:rsid w:val="00AB5846"/>
    <w:rsid w:val="00AE02D5"/>
    <w:rsid w:val="00AE1802"/>
    <w:rsid w:val="00AF1CD0"/>
    <w:rsid w:val="00AF37AE"/>
    <w:rsid w:val="00AF5BD4"/>
    <w:rsid w:val="00B132AD"/>
    <w:rsid w:val="00B13A7A"/>
    <w:rsid w:val="00B73F7C"/>
    <w:rsid w:val="00B828B3"/>
    <w:rsid w:val="00B87105"/>
    <w:rsid w:val="00BA441F"/>
    <w:rsid w:val="00BB67CA"/>
    <w:rsid w:val="00BC3E3A"/>
    <w:rsid w:val="00C4278D"/>
    <w:rsid w:val="00C9050E"/>
    <w:rsid w:val="00C91281"/>
    <w:rsid w:val="00CC19B0"/>
    <w:rsid w:val="00CC42E7"/>
    <w:rsid w:val="00CE7094"/>
    <w:rsid w:val="00CF270F"/>
    <w:rsid w:val="00CF4AFC"/>
    <w:rsid w:val="00D14389"/>
    <w:rsid w:val="00D25851"/>
    <w:rsid w:val="00D31D26"/>
    <w:rsid w:val="00D32C70"/>
    <w:rsid w:val="00D769D0"/>
    <w:rsid w:val="00DD2C1C"/>
    <w:rsid w:val="00E51C3D"/>
    <w:rsid w:val="00E91664"/>
    <w:rsid w:val="00EC4E4C"/>
    <w:rsid w:val="00ED173C"/>
    <w:rsid w:val="00ED5ECC"/>
    <w:rsid w:val="00EE0768"/>
    <w:rsid w:val="00EF3ABF"/>
    <w:rsid w:val="00F103B5"/>
    <w:rsid w:val="00F263C2"/>
    <w:rsid w:val="00F27FA7"/>
    <w:rsid w:val="00F33506"/>
    <w:rsid w:val="00F34736"/>
    <w:rsid w:val="00F42F63"/>
    <w:rsid w:val="00F523D8"/>
    <w:rsid w:val="00F83AD9"/>
    <w:rsid w:val="00FA507A"/>
    <w:rsid w:val="00FC5122"/>
    <w:rsid w:val="00FE1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B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7BE8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">
    <w:name w:val="Знак Знак"/>
    <w:basedOn w:val="Normal"/>
    <w:uiPriority w:val="99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4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990"/>
    <w:rPr>
      <w:rFonts w:ascii="Segoe U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FooterChar"/>
    <w:uiPriority w:val="99"/>
    <w:rsid w:val="008C6A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6A5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5144D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56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500</TotalTime>
  <Pages>6</Pages>
  <Words>1173</Words>
  <Characters>6692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106</cp:revision>
  <cp:lastPrinted>2025-02-27T05:48:00Z</cp:lastPrinted>
  <dcterms:created xsi:type="dcterms:W3CDTF">2022-10-28T09:24:00Z</dcterms:created>
  <dcterms:modified xsi:type="dcterms:W3CDTF">2025-02-28T11:44:00Z</dcterms:modified>
</cp:coreProperties>
</file>