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71" w:rsidRPr="00F65138" w:rsidRDefault="004F6E71" w:rsidP="00F65138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 w:rsidRPr="00F65138">
        <w:rPr>
          <w:rFonts w:ascii="Times New Roman" w:hAnsi="Times New Roman" w:cs="Times New Roman"/>
          <w:sz w:val="28"/>
          <w:szCs w:val="28"/>
        </w:rPr>
        <w:t>Приложение 5</w:t>
      </w:r>
    </w:p>
    <w:p w:rsidR="004F6E71" w:rsidRPr="00F65138" w:rsidRDefault="004F6E71" w:rsidP="00F65138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 w:rsidRPr="00F65138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4F6E71" w:rsidRPr="00F65138" w:rsidRDefault="004F6E71" w:rsidP="00F65138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 w:rsidRPr="00F65138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4F6E71" w:rsidRPr="00F65138" w:rsidRDefault="004F6E71" w:rsidP="00F65138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 w:rsidRPr="00F65138">
        <w:rPr>
          <w:rFonts w:ascii="Times New Roman" w:hAnsi="Times New Roman" w:cs="Times New Roman"/>
          <w:sz w:val="28"/>
          <w:szCs w:val="28"/>
        </w:rPr>
        <w:t>от 19 декабря 2025 года</w:t>
      </w:r>
    </w:p>
    <w:p w:rsidR="004F6E71" w:rsidRPr="00F65138" w:rsidRDefault="004F6E71" w:rsidP="00F65138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8"/>
          <w:szCs w:val="28"/>
        </w:rPr>
      </w:pPr>
      <w:r w:rsidRPr="00F65138">
        <w:rPr>
          <w:rFonts w:ascii="Times New Roman" w:hAnsi="Times New Roman" w:cs="Times New Roman"/>
          <w:sz w:val="28"/>
          <w:szCs w:val="28"/>
        </w:rPr>
        <w:t>№ 39-4</w:t>
      </w:r>
    </w:p>
    <w:p w:rsidR="004F6E71" w:rsidRPr="00F65138" w:rsidRDefault="004F6E71" w:rsidP="00F651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E71" w:rsidRDefault="004F6E71" w:rsidP="00F651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6E71" w:rsidRDefault="004F6E71" w:rsidP="00F651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6E71" w:rsidRPr="00F65138" w:rsidRDefault="004F6E71" w:rsidP="00F651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138">
        <w:rPr>
          <w:rFonts w:ascii="Times New Roman" w:hAnsi="Times New Roman" w:cs="Times New Roman"/>
          <w:b/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бюджета города на 2025 год и на плановый период 2026 и 2027 годов</w:t>
      </w:r>
    </w:p>
    <w:p w:rsidR="004F6E71" w:rsidRDefault="004F6E71" w:rsidP="00C93A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A6E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тыс. рублей</w:t>
      </w:r>
    </w:p>
    <w:p w:rsidR="004F6E71" w:rsidRPr="009B762F" w:rsidRDefault="004F6E71" w:rsidP="00C93AE2">
      <w:pPr>
        <w:spacing w:after="0" w:line="12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59" w:type="pct"/>
        <w:jc w:val="center"/>
        <w:tblLook w:val="00A0" w:firstRow="1" w:lastRow="0" w:firstColumn="1" w:lastColumn="0" w:noHBand="0" w:noVBand="0"/>
      </w:tblPr>
      <w:tblGrid>
        <w:gridCol w:w="4380"/>
        <w:gridCol w:w="601"/>
        <w:gridCol w:w="585"/>
        <w:gridCol w:w="1623"/>
        <w:gridCol w:w="1602"/>
        <w:gridCol w:w="1573"/>
      </w:tblGrid>
      <w:tr w:rsidR="004F6E71" w:rsidRPr="00F65138" w:rsidTr="00F65138">
        <w:trPr>
          <w:trHeight w:val="29"/>
          <w:tblHeader/>
          <w:jc w:val="center"/>
        </w:trPr>
        <w:tc>
          <w:tcPr>
            <w:tcW w:w="2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2025 год  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4F6E71" w:rsidRPr="00F65138" w:rsidTr="00F65138">
        <w:trPr>
          <w:trHeight w:val="18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560490,65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285067,13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276164,50</w:t>
            </w:r>
          </w:p>
        </w:tc>
      </w:tr>
      <w:tr w:rsidR="004F6E71" w:rsidRPr="00F65138" w:rsidTr="00F65138">
        <w:trPr>
          <w:trHeight w:val="74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2198,20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</w:tr>
      <w:tr w:rsidR="004F6E71" w:rsidRPr="00F65138" w:rsidTr="00F65138">
        <w:trPr>
          <w:trHeight w:val="123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10642,99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9917,97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9663,67</w:t>
            </w:r>
          </w:p>
        </w:tc>
      </w:tr>
      <w:tr w:rsidR="004F6E71" w:rsidRPr="00F65138" w:rsidTr="00F65138">
        <w:trPr>
          <w:trHeight w:val="78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73529,93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67378,91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65007,80</w:t>
            </w:r>
          </w:p>
        </w:tc>
      </w:tr>
      <w:tr w:rsidR="004F6E71" w:rsidRPr="00F65138" w:rsidTr="00F65138">
        <w:trPr>
          <w:trHeight w:val="12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13,46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132,31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12,89</w:t>
            </w:r>
          </w:p>
        </w:tc>
      </w:tr>
      <w:tr w:rsidR="004F6E71" w:rsidRPr="00F65138" w:rsidTr="00F65138">
        <w:trPr>
          <w:trHeight w:val="110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27802,93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26546,61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25747,44</w:t>
            </w:r>
          </w:p>
        </w:tc>
      </w:tr>
      <w:tr w:rsidR="004F6E71" w:rsidRPr="00F65138" w:rsidTr="00F65138">
        <w:trPr>
          <w:trHeight w:val="56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14356,07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F6E71" w:rsidRPr="00F65138" w:rsidTr="00F65138">
        <w:trPr>
          <w:trHeight w:val="259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30776,10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401170,97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144084,68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138726,05</w:t>
            </w:r>
          </w:p>
        </w:tc>
      </w:tr>
      <w:tr w:rsidR="004F6E71" w:rsidRPr="00F65138" w:rsidTr="00F65138">
        <w:trPr>
          <w:trHeight w:val="49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58207,61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34057,49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32986,25</w:t>
            </w:r>
          </w:p>
        </w:tc>
      </w:tr>
      <w:tr w:rsidR="004F6E71" w:rsidRPr="00F65138" w:rsidTr="00F65138">
        <w:trPr>
          <w:trHeight w:val="139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2031,50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1944,53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1775,95</w:t>
            </w:r>
          </w:p>
        </w:tc>
      </w:tr>
      <w:tr w:rsidR="004F6E71" w:rsidRPr="00F65138" w:rsidTr="00F65138">
        <w:trPr>
          <w:trHeight w:val="112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53621,04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32112,96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31210,30</w:t>
            </w:r>
          </w:p>
        </w:tc>
      </w:tr>
      <w:tr w:rsidR="004F6E71" w:rsidRPr="00F65138" w:rsidTr="00F65138">
        <w:trPr>
          <w:trHeight w:val="27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2555,07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F6E71" w:rsidRPr="00F65138" w:rsidTr="00F65138">
        <w:trPr>
          <w:trHeight w:val="27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678094,41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57339,62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51846,53</w:t>
            </w:r>
          </w:p>
        </w:tc>
      </w:tr>
      <w:tr w:rsidR="004F6E71" w:rsidRPr="00F65138" w:rsidTr="00F65138">
        <w:trPr>
          <w:trHeight w:val="25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2348,25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</w:tr>
      <w:tr w:rsidR="004F6E71" w:rsidRPr="00F65138" w:rsidTr="00F65138">
        <w:trPr>
          <w:trHeight w:val="28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674806,16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54518,95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49076,50</w:t>
            </w:r>
          </w:p>
        </w:tc>
      </w:tr>
      <w:tr w:rsidR="004F6E71" w:rsidRPr="00F65138" w:rsidTr="00F65138">
        <w:trPr>
          <w:trHeight w:val="53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F6513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F6E71" w:rsidRPr="00F65138" w:rsidTr="00F65138">
        <w:trPr>
          <w:trHeight w:val="35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972,42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921,78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376018,41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345877,82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131507,22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4446,73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12721,67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323392,55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307308,16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93802,86</w:t>
            </w:r>
          </w:p>
        </w:tc>
      </w:tr>
      <w:tr w:rsidR="004F6E71" w:rsidRPr="00F65138" w:rsidTr="00F65138">
        <w:trPr>
          <w:trHeight w:val="35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35457,46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33746,79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32881,49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6820,77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4F6E71" w:rsidRPr="00F65138" w:rsidTr="00F65138">
        <w:trPr>
          <w:trHeight w:val="33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6820,77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2337055,25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1849087,49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1776638,54</w:t>
            </w:r>
          </w:p>
        </w:tc>
      </w:tr>
      <w:tr w:rsidR="004F6E71" w:rsidRPr="00F65138" w:rsidTr="00F65138">
        <w:trPr>
          <w:trHeight w:val="16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841964,82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736376,00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729070,17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949826,67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753874,00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746518,99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168089,95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153473,39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149556,83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91808,31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54542,47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4385,52</w:t>
            </w:r>
          </w:p>
        </w:tc>
      </w:tr>
      <w:tr w:rsidR="004F6E71" w:rsidRPr="00F65138" w:rsidTr="00F65138">
        <w:trPr>
          <w:trHeight w:val="39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285365,50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150821,63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147107,03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120944,03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103936,77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101087,39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113971,94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97350,37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94669,87</w:t>
            </w:r>
          </w:p>
        </w:tc>
      </w:tr>
      <w:tr w:rsidR="004F6E71" w:rsidRPr="00F65138" w:rsidTr="00F65138">
        <w:trPr>
          <w:trHeight w:val="42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6972,09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6586,40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6417,52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710678,60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630296,71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640282,19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539246,76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429558,35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430021,82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121753,99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152761,02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162283,00</w:t>
            </w:r>
          </w:p>
        </w:tc>
      </w:tr>
      <w:tr w:rsidR="004F6E71" w:rsidRPr="00F65138" w:rsidTr="00F65138">
        <w:trPr>
          <w:trHeight w:val="53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49677,85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47977,37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177823,96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72370,38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70555,20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84561,17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</w:tr>
      <w:tr w:rsidR="004F6E71" w:rsidRPr="00F65138" w:rsidTr="00F65138">
        <w:trPr>
          <w:trHeight w:val="9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F651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1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84570,58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61898,09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60297,47</w:t>
            </w:r>
          </w:p>
        </w:tc>
      </w:tr>
      <w:tr w:rsidR="004F6E71" w:rsidRPr="00F65138" w:rsidTr="00F65138">
        <w:trPr>
          <w:trHeight w:val="54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8692,21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8367,86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8153,30</w:t>
            </w:r>
          </w:p>
        </w:tc>
      </w:tr>
      <w:tr w:rsidR="004F6E71" w:rsidRPr="00F65138" w:rsidTr="00F65138">
        <w:trPr>
          <w:trHeight w:val="28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10004,23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4F6E71" w:rsidRPr="00F65138" w:rsidTr="00F65138">
        <w:trPr>
          <w:trHeight w:val="41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10004,23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4F6E71" w:rsidRPr="00F65138" w:rsidTr="00F65138">
        <w:trPr>
          <w:trHeight w:val="46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4F6E71" w:rsidRPr="00F65138" w:rsidTr="00F65138">
        <w:trPr>
          <w:trHeight w:val="50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F65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43071,49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82251,08</w:t>
            </w:r>
          </w:p>
        </w:tc>
      </w:tr>
      <w:tr w:rsidR="004F6E71" w:rsidRPr="00F65138" w:rsidTr="00F65138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F6E71" w:rsidRPr="00F65138" w:rsidRDefault="004F6E71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5058444,77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843AD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3453782,25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F6E71" w:rsidRPr="00F65138" w:rsidRDefault="004F6E71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1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3195763,91</w:t>
            </w:r>
          </w:p>
        </w:tc>
      </w:tr>
    </w:tbl>
    <w:p w:rsidR="004F6E71" w:rsidRDefault="004F6E71" w:rsidP="00F651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6E71" w:rsidRDefault="004F6E71" w:rsidP="00F651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6E71" w:rsidRPr="00F65138" w:rsidRDefault="004F6E71" w:rsidP="00F651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6E71" w:rsidRPr="00F65138" w:rsidRDefault="004F6E71" w:rsidP="00F651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138">
        <w:rPr>
          <w:rFonts w:ascii="Times New Roman" w:hAnsi="Times New Roman" w:cs="Times New Roman"/>
          <w:b/>
          <w:bCs/>
          <w:sz w:val="28"/>
          <w:szCs w:val="28"/>
        </w:rPr>
        <w:t>Управляющий делами</w:t>
      </w:r>
    </w:p>
    <w:p w:rsidR="004F6E71" w:rsidRPr="00F65138" w:rsidRDefault="004F6E71" w:rsidP="00F651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138">
        <w:rPr>
          <w:rFonts w:ascii="Times New Roman" w:hAnsi="Times New Roman" w:cs="Times New Roman"/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4F6E71" w:rsidRPr="00F65138" w:rsidSect="00F6513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AE2"/>
    <w:rsid w:val="000706E5"/>
    <w:rsid w:val="000A6E9D"/>
    <w:rsid w:val="00173658"/>
    <w:rsid w:val="003D2A05"/>
    <w:rsid w:val="004F6E71"/>
    <w:rsid w:val="0058190D"/>
    <w:rsid w:val="005E2452"/>
    <w:rsid w:val="00610F8E"/>
    <w:rsid w:val="006F3D5F"/>
    <w:rsid w:val="00756759"/>
    <w:rsid w:val="007A25B8"/>
    <w:rsid w:val="00824EEB"/>
    <w:rsid w:val="00843AD6"/>
    <w:rsid w:val="0085081D"/>
    <w:rsid w:val="00940CE8"/>
    <w:rsid w:val="00953BA3"/>
    <w:rsid w:val="009B762F"/>
    <w:rsid w:val="009E2DD1"/>
    <w:rsid w:val="009E4EB9"/>
    <w:rsid w:val="00A440E8"/>
    <w:rsid w:val="00A91088"/>
    <w:rsid w:val="00C328E3"/>
    <w:rsid w:val="00C40EE8"/>
    <w:rsid w:val="00C92880"/>
    <w:rsid w:val="00C93AE2"/>
    <w:rsid w:val="00D230CE"/>
    <w:rsid w:val="00DA0CBA"/>
    <w:rsid w:val="00DC18CE"/>
    <w:rsid w:val="00DE79E2"/>
    <w:rsid w:val="00DF56FE"/>
    <w:rsid w:val="00E02858"/>
    <w:rsid w:val="00F01F0B"/>
    <w:rsid w:val="00F6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9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370</TotalTime>
  <Pages>2</Pages>
  <Words>600</Words>
  <Characters>3422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16</cp:revision>
  <cp:lastPrinted>2025-12-01T15:09:00Z</cp:lastPrinted>
  <dcterms:created xsi:type="dcterms:W3CDTF">2023-10-24T09:04:00Z</dcterms:created>
  <dcterms:modified xsi:type="dcterms:W3CDTF">2025-12-19T12:31:00Z</dcterms:modified>
</cp:coreProperties>
</file>