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F6" w:rsidRPr="005B7C3B" w:rsidRDefault="00150FF6" w:rsidP="00D42384">
      <w:pPr>
        <w:ind w:left="6480"/>
        <w:jc w:val="center"/>
        <w:rPr>
          <w:sz w:val="28"/>
          <w:szCs w:val="28"/>
        </w:rPr>
      </w:pPr>
      <w:r w:rsidRPr="005B7C3B">
        <w:rPr>
          <w:sz w:val="28"/>
          <w:szCs w:val="28"/>
        </w:rPr>
        <w:t>Приложение 2</w:t>
      </w:r>
    </w:p>
    <w:p w:rsidR="00150FF6" w:rsidRPr="005B7C3B" w:rsidRDefault="00150FF6" w:rsidP="00D42384">
      <w:pPr>
        <w:ind w:left="6480"/>
        <w:jc w:val="center"/>
        <w:rPr>
          <w:sz w:val="28"/>
          <w:szCs w:val="28"/>
        </w:rPr>
      </w:pPr>
      <w:r w:rsidRPr="005B7C3B">
        <w:rPr>
          <w:sz w:val="28"/>
          <w:szCs w:val="28"/>
        </w:rPr>
        <w:t>к решению Думы</w:t>
      </w:r>
    </w:p>
    <w:p w:rsidR="00150FF6" w:rsidRPr="005B7C3B" w:rsidRDefault="00150FF6" w:rsidP="00D42384">
      <w:pPr>
        <w:ind w:left="6480"/>
        <w:jc w:val="center"/>
        <w:rPr>
          <w:sz w:val="28"/>
          <w:szCs w:val="28"/>
        </w:rPr>
      </w:pPr>
      <w:r w:rsidRPr="005B7C3B">
        <w:rPr>
          <w:sz w:val="28"/>
          <w:szCs w:val="28"/>
        </w:rPr>
        <w:t>города Невинномысска</w:t>
      </w:r>
    </w:p>
    <w:p w:rsidR="00150FF6" w:rsidRPr="005B7C3B" w:rsidRDefault="00150FF6" w:rsidP="00D42384">
      <w:pPr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>от 19</w:t>
      </w:r>
      <w:r w:rsidRPr="005B7C3B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5B7C3B">
        <w:rPr>
          <w:sz w:val="28"/>
          <w:szCs w:val="28"/>
        </w:rPr>
        <w:t xml:space="preserve"> 2024</w:t>
      </w:r>
    </w:p>
    <w:p w:rsidR="00150FF6" w:rsidRPr="005B7C3B" w:rsidRDefault="00150FF6" w:rsidP="00D42384">
      <w:pPr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>№ 400-50</w:t>
      </w:r>
    </w:p>
    <w:p w:rsidR="00150FF6" w:rsidRDefault="00150FF6" w:rsidP="00D42384">
      <w:pPr>
        <w:jc w:val="center"/>
        <w:rPr>
          <w:b/>
          <w:bCs/>
          <w:sz w:val="28"/>
          <w:szCs w:val="28"/>
        </w:rPr>
      </w:pPr>
    </w:p>
    <w:p w:rsidR="00150FF6" w:rsidRPr="00D42384" w:rsidRDefault="00150FF6" w:rsidP="00D42384">
      <w:pPr>
        <w:jc w:val="center"/>
        <w:rPr>
          <w:b/>
          <w:bCs/>
          <w:sz w:val="28"/>
          <w:szCs w:val="28"/>
        </w:rPr>
      </w:pPr>
    </w:p>
    <w:p w:rsidR="00150FF6" w:rsidRDefault="00150FF6" w:rsidP="00D42384">
      <w:pPr>
        <w:jc w:val="center"/>
        <w:rPr>
          <w:b/>
          <w:bCs/>
          <w:sz w:val="28"/>
          <w:szCs w:val="28"/>
        </w:rPr>
      </w:pPr>
    </w:p>
    <w:p w:rsidR="00150FF6" w:rsidRPr="00D42384" w:rsidRDefault="00150FF6" w:rsidP="00D42384">
      <w:pPr>
        <w:jc w:val="center"/>
        <w:rPr>
          <w:b/>
          <w:bCs/>
          <w:sz w:val="28"/>
          <w:szCs w:val="28"/>
        </w:rPr>
      </w:pPr>
      <w:r w:rsidRPr="00D42384">
        <w:rPr>
          <w:b/>
          <w:bCs/>
          <w:sz w:val="28"/>
          <w:szCs w:val="28"/>
        </w:rPr>
        <w:t>Распределение доходов бюджета города по группам,</w:t>
      </w:r>
    </w:p>
    <w:p w:rsidR="00150FF6" w:rsidRPr="00D42384" w:rsidRDefault="00150FF6" w:rsidP="00D42384">
      <w:pPr>
        <w:jc w:val="center"/>
        <w:rPr>
          <w:b/>
          <w:bCs/>
          <w:sz w:val="28"/>
          <w:szCs w:val="28"/>
        </w:rPr>
      </w:pPr>
      <w:r w:rsidRPr="00D42384">
        <w:rPr>
          <w:b/>
          <w:bCs/>
          <w:sz w:val="28"/>
          <w:szCs w:val="28"/>
        </w:rPr>
        <w:t>подгруппам, статьям и подстатьям классификации доходов бюджетов</w:t>
      </w:r>
    </w:p>
    <w:p w:rsidR="00150FF6" w:rsidRPr="00D42384" w:rsidRDefault="00150FF6" w:rsidP="00D42384">
      <w:pPr>
        <w:jc w:val="center"/>
        <w:rPr>
          <w:b/>
          <w:bCs/>
          <w:sz w:val="28"/>
          <w:szCs w:val="28"/>
        </w:rPr>
      </w:pPr>
      <w:r w:rsidRPr="00D42384">
        <w:rPr>
          <w:b/>
          <w:bCs/>
          <w:sz w:val="28"/>
          <w:szCs w:val="28"/>
        </w:rPr>
        <w:t>бюджетной классификации Российской Федерации</w:t>
      </w:r>
    </w:p>
    <w:p w:rsidR="00150FF6" w:rsidRPr="00D42384" w:rsidRDefault="00150FF6" w:rsidP="00D42384">
      <w:pPr>
        <w:jc w:val="center"/>
        <w:rPr>
          <w:b/>
          <w:bCs/>
          <w:sz w:val="28"/>
          <w:szCs w:val="28"/>
        </w:rPr>
      </w:pPr>
      <w:r w:rsidRPr="00D42384">
        <w:rPr>
          <w:b/>
          <w:bCs/>
          <w:sz w:val="28"/>
          <w:szCs w:val="28"/>
        </w:rPr>
        <w:t>на 2024 год и на плановый период 2025 и 2026 годов</w:t>
      </w:r>
    </w:p>
    <w:p w:rsidR="00150FF6" w:rsidRPr="00D42384" w:rsidRDefault="00150FF6" w:rsidP="00D42384">
      <w:pPr>
        <w:rPr>
          <w:sz w:val="24"/>
          <w:szCs w:val="24"/>
        </w:rPr>
      </w:pPr>
    </w:p>
    <w:tbl>
      <w:tblPr>
        <w:tblW w:w="5202" w:type="pct"/>
        <w:jc w:val="center"/>
        <w:tblLayout w:type="fixed"/>
        <w:tblLook w:val="00A0"/>
      </w:tblPr>
      <w:tblGrid>
        <w:gridCol w:w="2625"/>
        <w:gridCol w:w="2931"/>
        <w:gridCol w:w="1555"/>
        <w:gridCol w:w="1609"/>
        <w:gridCol w:w="1415"/>
      </w:tblGrid>
      <w:tr w:rsidR="00150FF6" w:rsidRPr="00D42384" w:rsidTr="00D42384">
        <w:trPr>
          <w:cantSplit/>
          <w:trHeight w:val="113"/>
          <w:tblHeader/>
          <w:jc w:val="center"/>
        </w:trPr>
        <w:tc>
          <w:tcPr>
            <w:tcW w:w="129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44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25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Pr="00D42384">
              <w:rPr>
                <w:b/>
                <w:bCs/>
                <w:sz w:val="24"/>
                <w:szCs w:val="24"/>
              </w:rPr>
              <w:t>тыс. рублей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150FF6" w:rsidRPr="00D42384" w:rsidTr="00D42384">
        <w:trPr>
          <w:cantSplit/>
          <w:trHeight w:val="113"/>
          <w:tblHeader/>
          <w:jc w:val="center"/>
        </w:trPr>
        <w:tc>
          <w:tcPr>
            <w:tcW w:w="129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7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FF6" w:rsidRPr="00D42384" w:rsidRDefault="00150FF6" w:rsidP="00D42384">
            <w:pPr>
              <w:jc w:val="center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1 00 00000 00 0000 000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1342767,03</w:t>
            </w:r>
          </w:p>
        </w:tc>
        <w:tc>
          <w:tcPr>
            <w:tcW w:w="7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1301218,06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1310568,68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1 01 00000 00 0000 000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749319,00</w:t>
            </w:r>
          </w:p>
        </w:tc>
        <w:tc>
          <w:tcPr>
            <w:tcW w:w="79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760386,00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764559,00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1 01 02000 01 0000 110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749319,00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760386,00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764559,00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1 03 00000 00 0000 000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14324,00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14885,00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20074,00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1 03 02000 01 0000 110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14324,00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14885,00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20074,00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1 05 00000 00 0000 000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88854,00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100013,00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107119,00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nil"/>
              <w:left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1 05 01000 00 0000 110</w:t>
            </w:r>
          </w:p>
        </w:tc>
        <w:tc>
          <w:tcPr>
            <w:tcW w:w="1446" w:type="pc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67" w:type="pc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72998,00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79860,00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86897,00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1 05 03000 01 0000 110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153,00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160,00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168,00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1 05 04000 02 0000 110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15703,00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19993,00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20054,00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1 06 00000 00 0000 000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240304,00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203328,00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196150,00</w:t>
            </w:r>
          </w:p>
        </w:tc>
      </w:tr>
      <w:tr w:rsidR="00150FF6" w:rsidRP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1 06 01000 00 0000 110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75951,00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80217,00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84683,00</w:t>
            </w:r>
          </w:p>
        </w:tc>
      </w:tr>
      <w:tr w:rsidR="00150FF6" w:rsidRP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1 06 06000 00 0000 110</w:t>
            </w:r>
          </w:p>
        </w:tc>
        <w:tc>
          <w:tcPr>
            <w:tcW w:w="14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164353,00</w:t>
            </w:r>
          </w:p>
        </w:tc>
        <w:tc>
          <w:tcPr>
            <w:tcW w:w="7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123111,00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111467,00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1 08 00000 00 0000 000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20268,73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20712,73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21165,73</w:t>
            </w:r>
          </w:p>
        </w:tc>
      </w:tr>
      <w:tr w:rsidR="00150FF6" w:rsidRPr="00D42384" w:rsidTr="00D42384">
        <w:trPr>
          <w:cantSplit/>
          <w:trHeight w:val="681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1 08 03000 01 0000 110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20166,00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20610,00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21063,00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1 08 07000 01 0000 110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102,73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102,73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102,73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181565,49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181516,95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181516,95</w:t>
            </w:r>
          </w:p>
        </w:tc>
      </w:tr>
      <w:tr w:rsidR="00150FF6" w:rsidRPr="00D42384" w:rsidTr="00D42384">
        <w:trPr>
          <w:cantSplit/>
          <w:trHeight w:val="2105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1 11 05000 00 0000 120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169301,83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169284,57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169284,57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1 11 05012 04 0000 120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146927,00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146927,00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146927,00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1 11 05024 04 0000 120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7370,00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7370,00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7370,00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1 11 05034 04 0000 120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176,81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159,55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159,55</w:t>
            </w:r>
          </w:p>
        </w:tc>
      </w:tr>
      <w:tr w:rsidR="00150FF6" w:rsidRPr="00D42384" w:rsidTr="00D42384">
        <w:trPr>
          <w:cantSplit/>
          <w:trHeight w:val="739"/>
          <w:jc w:val="center"/>
        </w:trPr>
        <w:tc>
          <w:tcPr>
            <w:tcW w:w="129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1 11 05074 04 0000 120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14828,02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14828,02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14828,02</w:t>
            </w:r>
          </w:p>
        </w:tc>
      </w:tr>
      <w:tr w:rsidR="00150FF6" w:rsidRPr="00D42384" w:rsidTr="00D42384">
        <w:trPr>
          <w:cantSplit/>
          <w:trHeight w:val="495"/>
          <w:jc w:val="center"/>
        </w:trPr>
        <w:tc>
          <w:tcPr>
            <w:tcW w:w="129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1 11 07000 00 0000 120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120,40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630"/>
          <w:jc w:val="center"/>
        </w:trPr>
        <w:tc>
          <w:tcPr>
            <w:tcW w:w="1295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1 11 09000 00 0000 120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12143,26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12232,38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12232,38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1 11 09044 04 0000 120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3024,77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3024,77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3024,77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1 11 09080 04 0000 120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9118,49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9207,61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9207,61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1 12 00000 00 0000 000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3081,34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3081,34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3081,34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1 12 01000 01 0000 120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3081,34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3081,34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3081,34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1 13 00000 00 0000 000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ОКАЗАНИЯ ПЛАТНЫХ УСЛУГИ КОМПЕНСАЦИИ ЗАТРАТ ГОСУДАРСТВА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2711,51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1094,96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1094,96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1 13 01000 00 0000 130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1094,96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1094,96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1094,96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1 13 02000 00 0000 130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1616,55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1 14 00000 00 0000 000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38598,35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14336,37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13943,99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1 14 02000 00 0000 000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7537,16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7458,57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7066,19</w:t>
            </w:r>
          </w:p>
        </w:tc>
      </w:tr>
      <w:tr w:rsidR="00150FF6" w:rsidRPr="00D42384" w:rsidTr="00D42384">
        <w:trPr>
          <w:cantSplit/>
          <w:trHeight w:val="681"/>
          <w:jc w:val="center"/>
        </w:trPr>
        <w:tc>
          <w:tcPr>
            <w:tcW w:w="1295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1 14 06000 00 0000 430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26061,19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5831,19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5831,19</w:t>
            </w:r>
          </w:p>
        </w:tc>
      </w:tr>
      <w:tr w:rsidR="00150FF6" w:rsidRPr="00D42384" w:rsidTr="00D42384">
        <w:trPr>
          <w:cantSplit/>
          <w:trHeight w:val="1029"/>
          <w:jc w:val="center"/>
        </w:trPr>
        <w:tc>
          <w:tcPr>
            <w:tcW w:w="129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1 14 06300 00 0000 430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5000,00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1046,61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1046,61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1 16 00000 00 0000 000</w:t>
            </w:r>
          </w:p>
        </w:tc>
        <w:tc>
          <w:tcPr>
            <w:tcW w:w="144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1863,71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1863,71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1863,71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1 17 00000 00 0000 000</w:t>
            </w:r>
          </w:p>
        </w:tc>
        <w:tc>
          <w:tcPr>
            <w:tcW w:w="144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1876,90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1 17 15000 00 0000 150</w:t>
            </w:r>
          </w:p>
        </w:tc>
        <w:tc>
          <w:tcPr>
            <w:tcW w:w="144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Инициативные платежи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1876,90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2 00 00000 00 0000 000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3080333,09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1762638,70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1686935,64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2 02 00000 00 0000 000</w:t>
            </w:r>
          </w:p>
        </w:tc>
        <w:tc>
          <w:tcPr>
            <w:tcW w:w="144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3095233,89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1762638,70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1686935,64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2 02 10000 00 0000 150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234293,41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142446,00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135148,00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2 02 20000 00 0000 150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709372,47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282502,08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224072,02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2 02 30000 00 0000 150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1461915,61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1335142,08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1325167,08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2 02 40000 00 0000 150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689652,40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2548,54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2548,54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2 07 00000 00 0000 000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1088,25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2 07 04000 04 0000 150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1088,25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2 07 04020 04 0000 150</w:t>
            </w:r>
          </w:p>
        </w:tc>
        <w:tc>
          <w:tcPr>
            <w:tcW w:w="1446" w:type="pct"/>
            <w:tcBorders>
              <w:left w:val="single" w:sz="8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767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394,21</w:t>
            </w:r>
          </w:p>
        </w:tc>
        <w:tc>
          <w:tcPr>
            <w:tcW w:w="794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2 07 04050 04 0000 150</w:t>
            </w:r>
          </w:p>
        </w:tc>
        <w:tc>
          <w:tcPr>
            <w:tcW w:w="1446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67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694,04</w:t>
            </w:r>
          </w:p>
        </w:tc>
        <w:tc>
          <w:tcPr>
            <w:tcW w:w="79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2 18 00000 00 0000 000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2964,37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2 18 04010 04 0000 150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2964,37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2 19 00000 00 0000 000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-18953,42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113"/>
          <w:jc w:val="center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2 19 00000 04 0000 150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0FF6" w:rsidRPr="00D42384" w:rsidRDefault="00150FF6" w:rsidP="00D42384">
            <w:pPr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-18953,42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sz w:val="24"/>
                <w:szCs w:val="24"/>
              </w:rPr>
            </w:pPr>
            <w:r w:rsidRPr="00D42384">
              <w:rPr>
                <w:sz w:val="24"/>
                <w:szCs w:val="24"/>
              </w:rPr>
              <w:t>0,00</w:t>
            </w:r>
          </w:p>
        </w:tc>
      </w:tr>
      <w:tr w:rsidR="00150FF6" w:rsidRPr="00D42384" w:rsidTr="00D42384">
        <w:trPr>
          <w:cantSplit/>
          <w:trHeight w:val="408"/>
          <w:jc w:val="center"/>
        </w:trPr>
        <w:tc>
          <w:tcPr>
            <w:tcW w:w="12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150FF6" w:rsidRPr="00D42384" w:rsidRDefault="00150FF6" w:rsidP="00D423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0FF6" w:rsidRPr="00D42384" w:rsidRDefault="00150FF6" w:rsidP="00D42384">
            <w:pPr>
              <w:jc w:val="right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4423100,12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3063856,76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0FF6" w:rsidRPr="00D42384" w:rsidRDefault="00150FF6" w:rsidP="00D42384">
            <w:pPr>
              <w:jc w:val="right"/>
              <w:rPr>
                <w:b/>
                <w:bCs/>
                <w:sz w:val="24"/>
                <w:szCs w:val="24"/>
              </w:rPr>
            </w:pPr>
            <w:r w:rsidRPr="00D42384">
              <w:rPr>
                <w:b/>
                <w:bCs/>
                <w:sz w:val="24"/>
                <w:szCs w:val="24"/>
              </w:rPr>
              <w:t>2997504,32</w:t>
            </w:r>
          </w:p>
        </w:tc>
      </w:tr>
    </w:tbl>
    <w:p w:rsidR="00150FF6" w:rsidRDefault="00150FF6" w:rsidP="00D42384">
      <w:pPr>
        <w:jc w:val="both"/>
        <w:rPr>
          <w:b/>
          <w:bCs/>
          <w:sz w:val="28"/>
          <w:szCs w:val="28"/>
        </w:rPr>
      </w:pPr>
    </w:p>
    <w:p w:rsidR="00150FF6" w:rsidRDefault="00150FF6" w:rsidP="00D42384">
      <w:pPr>
        <w:jc w:val="both"/>
        <w:rPr>
          <w:b/>
          <w:bCs/>
          <w:sz w:val="28"/>
          <w:szCs w:val="28"/>
        </w:rPr>
      </w:pPr>
    </w:p>
    <w:p w:rsidR="00150FF6" w:rsidRPr="00D42384" w:rsidRDefault="00150FF6" w:rsidP="00D42384">
      <w:pPr>
        <w:jc w:val="both"/>
        <w:rPr>
          <w:b/>
          <w:bCs/>
          <w:sz w:val="28"/>
          <w:szCs w:val="28"/>
        </w:rPr>
      </w:pPr>
    </w:p>
    <w:p w:rsidR="00150FF6" w:rsidRPr="00D42384" w:rsidRDefault="00150FF6" w:rsidP="00D42384">
      <w:pPr>
        <w:jc w:val="both"/>
        <w:rPr>
          <w:b/>
          <w:bCs/>
          <w:sz w:val="28"/>
          <w:szCs w:val="28"/>
        </w:rPr>
      </w:pPr>
      <w:r w:rsidRPr="00D42384">
        <w:rPr>
          <w:b/>
          <w:bCs/>
          <w:sz w:val="28"/>
          <w:szCs w:val="28"/>
        </w:rPr>
        <w:t>Управляющий делами</w:t>
      </w:r>
    </w:p>
    <w:p w:rsidR="00150FF6" w:rsidRPr="00D42384" w:rsidRDefault="00150FF6" w:rsidP="00D42384">
      <w:pPr>
        <w:jc w:val="both"/>
        <w:rPr>
          <w:b/>
          <w:bCs/>
          <w:sz w:val="28"/>
          <w:szCs w:val="28"/>
        </w:rPr>
      </w:pPr>
      <w:r w:rsidRPr="00D42384">
        <w:rPr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150FF6" w:rsidRPr="00D42384" w:rsidSect="00D42384">
      <w:headerReference w:type="default" r:id="rId6"/>
      <w:headerReference w:type="first" r:id="rId7"/>
      <w:pgSz w:w="11906" w:h="16838"/>
      <w:pgMar w:top="1134" w:right="68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FF6" w:rsidRDefault="00150FF6">
      <w:r>
        <w:separator/>
      </w:r>
    </w:p>
  </w:endnote>
  <w:endnote w:type="continuationSeparator" w:id="1">
    <w:p w:rsidR="00150FF6" w:rsidRDefault="00150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FF6" w:rsidRDefault="00150FF6">
      <w:r>
        <w:separator/>
      </w:r>
    </w:p>
  </w:footnote>
  <w:footnote w:type="continuationSeparator" w:id="1">
    <w:p w:rsidR="00150FF6" w:rsidRDefault="00150F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F6" w:rsidRDefault="00150FF6">
    <w:pPr>
      <w:pStyle w:val="Header"/>
      <w:jc w:val="right"/>
    </w:pPr>
    <w:fldSimple w:instr="PAGE   \* MERGEFORMAT">
      <w:r>
        <w:rPr>
          <w:noProof/>
        </w:rPr>
        <w:t>7</w:t>
      </w:r>
    </w:fldSimple>
  </w:p>
  <w:p w:rsidR="00150FF6" w:rsidRDefault="00150F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F6" w:rsidRDefault="00150FF6">
    <w:pPr>
      <w:pStyle w:val="Header"/>
      <w:jc w:val="right"/>
    </w:pPr>
  </w:p>
  <w:p w:rsidR="00150FF6" w:rsidRDefault="00150F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0B50"/>
    <w:rsid w:val="000153D1"/>
    <w:rsid w:val="0002336C"/>
    <w:rsid w:val="0002553D"/>
    <w:rsid w:val="00055E13"/>
    <w:rsid w:val="000632BA"/>
    <w:rsid w:val="0009790D"/>
    <w:rsid w:val="000A703D"/>
    <w:rsid w:val="000B1060"/>
    <w:rsid w:val="000C0E79"/>
    <w:rsid w:val="000D0DB1"/>
    <w:rsid w:val="000D28BE"/>
    <w:rsid w:val="000D636B"/>
    <w:rsid w:val="000E69D0"/>
    <w:rsid w:val="00132F9C"/>
    <w:rsid w:val="001438C3"/>
    <w:rsid w:val="00150FF6"/>
    <w:rsid w:val="00167730"/>
    <w:rsid w:val="0017044A"/>
    <w:rsid w:val="001A444A"/>
    <w:rsid w:val="001D4EF0"/>
    <w:rsid w:val="001E3B47"/>
    <w:rsid w:val="00234868"/>
    <w:rsid w:val="00241990"/>
    <w:rsid w:val="00276308"/>
    <w:rsid w:val="002A33DD"/>
    <w:rsid w:val="002E0898"/>
    <w:rsid w:val="002F29D3"/>
    <w:rsid w:val="00304101"/>
    <w:rsid w:val="00307E77"/>
    <w:rsid w:val="0031670D"/>
    <w:rsid w:val="00330A88"/>
    <w:rsid w:val="003359FD"/>
    <w:rsid w:val="0034676B"/>
    <w:rsid w:val="003776D6"/>
    <w:rsid w:val="00380E19"/>
    <w:rsid w:val="00385021"/>
    <w:rsid w:val="003A787E"/>
    <w:rsid w:val="00415EA9"/>
    <w:rsid w:val="00432D83"/>
    <w:rsid w:val="004363BA"/>
    <w:rsid w:val="00436625"/>
    <w:rsid w:val="0046490E"/>
    <w:rsid w:val="004727D9"/>
    <w:rsid w:val="004A5C24"/>
    <w:rsid w:val="004C6AD9"/>
    <w:rsid w:val="004E5B25"/>
    <w:rsid w:val="004F2DAD"/>
    <w:rsid w:val="005103F7"/>
    <w:rsid w:val="00534D5D"/>
    <w:rsid w:val="005A45A4"/>
    <w:rsid w:val="005B7C3B"/>
    <w:rsid w:val="005C12F1"/>
    <w:rsid w:val="005E4066"/>
    <w:rsid w:val="005F2AF1"/>
    <w:rsid w:val="006158F3"/>
    <w:rsid w:val="00660FF8"/>
    <w:rsid w:val="006711D5"/>
    <w:rsid w:val="00676C0B"/>
    <w:rsid w:val="006823BD"/>
    <w:rsid w:val="006B420D"/>
    <w:rsid w:val="006B5118"/>
    <w:rsid w:val="006B76A4"/>
    <w:rsid w:val="006E7BE8"/>
    <w:rsid w:val="00735577"/>
    <w:rsid w:val="00747928"/>
    <w:rsid w:val="00750498"/>
    <w:rsid w:val="00772029"/>
    <w:rsid w:val="00781A8F"/>
    <w:rsid w:val="00791F06"/>
    <w:rsid w:val="007A442B"/>
    <w:rsid w:val="007A4556"/>
    <w:rsid w:val="007E0ED5"/>
    <w:rsid w:val="007E6B9E"/>
    <w:rsid w:val="007F5711"/>
    <w:rsid w:val="0083743E"/>
    <w:rsid w:val="0085473B"/>
    <w:rsid w:val="0086645F"/>
    <w:rsid w:val="008B65C5"/>
    <w:rsid w:val="008C2FFE"/>
    <w:rsid w:val="008C6A51"/>
    <w:rsid w:val="008D0D81"/>
    <w:rsid w:val="008E3135"/>
    <w:rsid w:val="00902E66"/>
    <w:rsid w:val="009267A2"/>
    <w:rsid w:val="0094294E"/>
    <w:rsid w:val="009500B5"/>
    <w:rsid w:val="009657F6"/>
    <w:rsid w:val="00983A0C"/>
    <w:rsid w:val="009B2467"/>
    <w:rsid w:val="009B5B4F"/>
    <w:rsid w:val="009E059F"/>
    <w:rsid w:val="009F7C26"/>
    <w:rsid w:val="00A05A28"/>
    <w:rsid w:val="00A31061"/>
    <w:rsid w:val="00A37482"/>
    <w:rsid w:val="00A4724F"/>
    <w:rsid w:val="00A7454D"/>
    <w:rsid w:val="00AA062F"/>
    <w:rsid w:val="00AA0B50"/>
    <w:rsid w:val="00AA0E51"/>
    <w:rsid w:val="00AB5846"/>
    <w:rsid w:val="00AC1D49"/>
    <w:rsid w:val="00AE1802"/>
    <w:rsid w:val="00AF1CD0"/>
    <w:rsid w:val="00AF37AE"/>
    <w:rsid w:val="00AF5BD4"/>
    <w:rsid w:val="00B04B9A"/>
    <w:rsid w:val="00B132AD"/>
    <w:rsid w:val="00B261D7"/>
    <w:rsid w:val="00B32318"/>
    <w:rsid w:val="00B35D61"/>
    <w:rsid w:val="00B432D4"/>
    <w:rsid w:val="00B50EEB"/>
    <w:rsid w:val="00B523CC"/>
    <w:rsid w:val="00B61667"/>
    <w:rsid w:val="00B73316"/>
    <w:rsid w:val="00B828B3"/>
    <w:rsid w:val="00B87105"/>
    <w:rsid w:val="00BA441F"/>
    <w:rsid w:val="00BA6874"/>
    <w:rsid w:val="00BB67CA"/>
    <w:rsid w:val="00C13A8A"/>
    <w:rsid w:val="00C4278D"/>
    <w:rsid w:val="00C90486"/>
    <w:rsid w:val="00C91281"/>
    <w:rsid w:val="00CC19B0"/>
    <w:rsid w:val="00CC42E7"/>
    <w:rsid w:val="00CD3F72"/>
    <w:rsid w:val="00CE7094"/>
    <w:rsid w:val="00CF270F"/>
    <w:rsid w:val="00CF4AFC"/>
    <w:rsid w:val="00D14389"/>
    <w:rsid w:val="00D25851"/>
    <w:rsid w:val="00D31D26"/>
    <w:rsid w:val="00D32C70"/>
    <w:rsid w:val="00D42384"/>
    <w:rsid w:val="00D769D0"/>
    <w:rsid w:val="00DB481F"/>
    <w:rsid w:val="00DD2C1C"/>
    <w:rsid w:val="00DF08F1"/>
    <w:rsid w:val="00E0391E"/>
    <w:rsid w:val="00E510B1"/>
    <w:rsid w:val="00E51C3D"/>
    <w:rsid w:val="00E73B50"/>
    <w:rsid w:val="00E84E93"/>
    <w:rsid w:val="00E91664"/>
    <w:rsid w:val="00EB3874"/>
    <w:rsid w:val="00EC4E4C"/>
    <w:rsid w:val="00ED173C"/>
    <w:rsid w:val="00ED5ECC"/>
    <w:rsid w:val="00EF675D"/>
    <w:rsid w:val="00F103B5"/>
    <w:rsid w:val="00F204DE"/>
    <w:rsid w:val="00F263C2"/>
    <w:rsid w:val="00F27FA7"/>
    <w:rsid w:val="00F33506"/>
    <w:rsid w:val="00F33B63"/>
    <w:rsid w:val="00F42F63"/>
    <w:rsid w:val="00F7695E"/>
    <w:rsid w:val="00F85630"/>
    <w:rsid w:val="00FA507A"/>
    <w:rsid w:val="00FC5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516</TotalTime>
  <Pages>7</Pages>
  <Words>1218</Words>
  <Characters>6949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146</cp:revision>
  <cp:lastPrinted>2024-12-20T05:33:00Z</cp:lastPrinted>
  <dcterms:created xsi:type="dcterms:W3CDTF">2022-10-28T09:24:00Z</dcterms:created>
  <dcterms:modified xsi:type="dcterms:W3CDTF">2024-12-20T05:33:00Z</dcterms:modified>
</cp:coreProperties>
</file>