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14C" w:rsidRPr="00873B34" w:rsidRDefault="0000614C" w:rsidP="00873B34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 w:rsidRPr="00873B34">
        <w:rPr>
          <w:rFonts w:ascii="Times New Roman" w:hAnsi="Times New Roman" w:cs="Times New Roman"/>
          <w:sz w:val="28"/>
          <w:szCs w:val="28"/>
        </w:rPr>
        <w:t>Приложение 7</w:t>
      </w:r>
    </w:p>
    <w:p w:rsidR="0000614C" w:rsidRPr="00873B34" w:rsidRDefault="0000614C" w:rsidP="00873B34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 w:rsidRPr="00873B34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00614C" w:rsidRDefault="0000614C" w:rsidP="00873B34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 w:rsidRPr="00873B34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00614C" w:rsidRDefault="0000614C" w:rsidP="00873B34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мая 2025 года </w:t>
      </w:r>
    </w:p>
    <w:p w:rsidR="0000614C" w:rsidRPr="00873B34" w:rsidRDefault="0000614C" w:rsidP="00873B34">
      <w:pPr>
        <w:spacing w:after="0" w:line="240" w:lineRule="auto"/>
        <w:ind w:left="63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447-59</w:t>
      </w:r>
    </w:p>
    <w:p w:rsidR="0000614C" w:rsidRPr="00873B34" w:rsidRDefault="0000614C" w:rsidP="00873B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614C" w:rsidRDefault="0000614C" w:rsidP="00873B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614C" w:rsidRPr="00873B34" w:rsidRDefault="0000614C" w:rsidP="00873B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614C" w:rsidRPr="00873B34" w:rsidRDefault="0000614C" w:rsidP="00873B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3B34">
        <w:rPr>
          <w:rFonts w:ascii="Times New Roman" w:hAnsi="Times New Roman" w:cs="Times New Roman"/>
          <w:b/>
          <w:bCs/>
          <w:sz w:val="28"/>
          <w:szCs w:val="28"/>
        </w:rPr>
        <w:t>Распределение бюджетных ассигнований на предоставление бюджетных инвестиций юридическим лицам, не являющимся муниципальными учреждениями и муниципальными унитарными предприятиями города на 2025 год и на плановый период 2026 и 2027 годов</w:t>
      </w:r>
    </w:p>
    <w:p w:rsidR="0000614C" w:rsidRPr="000A6E9D" w:rsidRDefault="0000614C" w:rsidP="00C93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614C" w:rsidRPr="009B762F" w:rsidRDefault="0000614C" w:rsidP="00873B34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  <w:r w:rsidRPr="000A6E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</w:p>
    <w:tbl>
      <w:tblPr>
        <w:tblW w:w="5011" w:type="pct"/>
        <w:tblInd w:w="-106" w:type="dxa"/>
        <w:tblLook w:val="00A0" w:firstRow="1" w:lastRow="0" w:firstColumn="1" w:lastColumn="0" w:noHBand="0" w:noVBand="0"/>
      </w:tblPr>
      <w:tblGrid>
        <w:gridCol w:w="4489"/>
        <w:gridCol w:w="1797"/>
        <w:gridCol w:w="1797"/>
        <w:gridCol w:w="1793"/>
      </w:tblGrid>
      <w:tr w:rsidR="0000614C" w:rsidRPr="00873B34" w:rsidTr="00873B34">
        <w:trPr>
          <w:trHeight w:val="29"/>
          <w:tblHeader/>
        </w:trPr>
        <w:tc>
          <w:tcPr>
            <w:tcW w:w="227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0614C" w:rsidRPr="00873B34" w:rsidRDefault="0000614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73B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72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0614C" w:rsidRPr="00873B34" w:rsidRDefault="0000614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3B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по годам</w:t>
            </w:r>
          </w:p>
          <w:p w:rsidR="0000614C" w:rsidRPr="00873B34" w:rsidRDefault="0000614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3B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00614C" w:rsidRPr="00873B34">
        <w:trPr>
          <w:trHeight w:val="29"/>
          <w:tblHeader/>
        </w:trPr>
        <w:tc>
          <w:tcPr>
            <w:tcW w:w="227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0614C" w:rsidRPr="00873B34" w:rsidRDefault="0000614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0614C" w:rsidRPr="00873B34" w:rsidRDefault="0000614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3B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0614C" w:rsidRPr="00873B34" w:rsidRDefault="0000614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3B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0614C" w:rsidRPr="00873B34" w:rsidRDefault="0000614C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3B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</w:t>
            </w:r>
          </w:p>
        </w:tc>
      </w:tr>
      <w:tr w:rsidR="0000614C" w:rsidRPr="00873B34" w:rsidTr="00873B34">
        <w:trPr>
          <w:trHeight w:val="181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0614C" w:rsidRPr="00873B34" w:rsidRDefault="0000614C" w:rsidP="00873B3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873B34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0614C" w:rsidRPr="00873B34" w:rsidRDefault="0000614C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873B34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200000,00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0614C" w:rsidRPr="00873B34" w:rsidRDefault="0000614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873B34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0614C" w:rsidRPr="00873B34" w:rsidRDefault="0000614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873B34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0,00</w:t>
            </w:r>
          </w:p>
        </w:tc>
      </w:tr>
      <w:tr w:rsidR="0000614C" w:rsidRPr="00873B34" w:rsidTr="00873B34">
        <w:trPr>
          <w:trHeight w:val="1236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0614C" w:rsidRPr="00873B34" w:rsidRDefault="0000614C" w:rsidP="00873B3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873B34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Взнос в уставной капитал акционерного общества «Микрокредитная компания города Невинномысска» в целях поддержки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0614C" w:rsidRPr="00873B34" w:rsidRDefault="0000614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873B34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200000,00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0614C" w:rsidRPr="00873B34" w:rsidRDefault="0000614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873B34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0614C" w:rsidRPr="00873B34" w:rsidRDefault="0000614C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873B34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0,00</w:t>
            </w:r>
          </w:p>
        </w:tc>
      </w:tr>
    </w:tbl>
    <w:p w:rsidR="0000614C" w:rsidRDefault="0000614C" w:rsidP="00873B34">
      <w:pPr>
        <w:spacing w:after="0" w:line="240" w:lineRule="auto"/>
        <w:jc w:val="both"/>
      </w:pPr>
      <w:r>
        <w:tab/>
      </w:r>
    </w:p>
    <w:p w:rsidR="0000614C" w:rsidRDefault="0000614C" w:rsidP="00873B34">
      <w:pPr>
        <w:spacing w:after="0" w:line="240" w:lineRule="auto"/>
        <w:jc w:val="both"/>
      </w:pPr>
    </w:p>
    <w:p w:rsidR="0000614C" w:rsidRDefault="0000614C" w:rsidP="00873B34">
      <w:pPr>
        <w:spacing w:after="0" w:line="240" w:lineRule="auto"/>
        <w:jc w:val="both"/>
      </w:pPr>
    </w:p>
    <w:p w:rsidR="0000614C" w:rsidRPr="00873B34" w:rsidRDefault="0000614C" w:rsidP="00873B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B34">
        <w:rPr>
          <w:b/>
          <w:bCs/>
        </w:rPr>
        <w:tab/>
      </w:r>
      <w:r w:rsidRPr="00873B34">
        <w:rPr>
          <w:rFonts w:ascii="Times New Roman" w:hAnsi="Times New Roman" w:cs="Times New Roman"/>
          <w:b/>
          <w:bCs/>
          <w:sz w:val="28"/>
          <w:szCs w:val="28"/>
        </w:rPr>
        <w:t>Консультант-юрисконсульт</w:t>
      </w:r>
    </w:p>
    <w:p w:rsidR="0000614C" w:rsidRPr="00873B34" w:rsidRDefault="0000614C" w:rsidP="00873B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B3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Думы города Невинномысска </w:t>
      </w:r>
      <w:r w:rsidRPr="00873B3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3B3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3B3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73B34">
        <w:rPr>
          <w:rFonts w:ascii="Times New Roman" w:hAnsi="Times New Roman" w:cs="Times New Roman"/>
          <w:b/>
          <w:bCs/>
          <w:sz w:val="28"/>
          <w:szCs w:val="28"/>
        </w:rPr>
        <w:tab/>
        <w:t>Н.Н. Морозова</w:t>
      </w:r>
    </w:p>
    <w:p w:rsidR="0000614C" w:rsidRPr="00873B34" w:rsidRDefault="0000614C" w:rsidP="00873B34">
      <w:pPr>
        <w:spacing w:after="0" w:line="240" w:lineRule="auto"/>
        <w:rPr>
          <w:b/>
          <w:bCs/>
          <w:sz w:val="28"/>
          <w:szCs w:val="28"/>
        </w:rPr>
      </w:pPr>
    </w:p>
    <w:p w:rsidR="0000614C" w:rsidRPr="00C93AE2" w:rsidRDefault="0000614C" w:rsidP="00873B34">
      <w:pPr>
        <w:spacing w:line="240" w:lineRule="exact"/>
        <w:jc w:val="right"/>
      </w:pPr>
    </w:p>
    <w:sectPr w:rsidR="0000614C" w:rsidRPr="00C93AE2" w:rsidSect="00873B34">
      <w:headerReference w:type="default" r:id="rId6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14C" w:rsidRDefault="0000614C" w:rsidP="00C9176C">
      <w:pPr>
        <w:spacing w:after="0" w:line="240" w:lineRule="auto"/>
      </w:pPr>
      <w:r>
        <w:separator/>
      </w:r>
    </w:p>
  </w:endnote>
  <w:endnote w:type="continuationSeparator" w:id="0">
    <w:p w:rsidR="0000614C" w:rsidRDefault="0000614C" w:rsidP="00C91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14C" w:rsidRDefault="0000614C" w:rsidP="00C9176C">
      <w:pPr>
        <w:spacing w:after="0" w:line="240" w:lineRule="auto"/>
      </w:pPr>
      <w:r>
        <w:separator/>
      </w:r>
    </w:p>
  </w:footnote>
  <w:footnote w:type="continuationSeparator" w:id="0">
    <w:p w:rsidR="0000614C" w:rsidRDefault="0000614C" w:rsidP="00C91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14C" w:rsidRPr="00C9176C" w:rsidRDefault="0000614C" w:rsidP="00C9176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9176C">
      <w:rPr>
        <w:rFonts w:ascii="Times New Roman" w:hAnsi="Times New Roman" w:cs="Times New Roman"/>
        <w:sz w:val="24"/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3AE2"/>
    <w:rsid w:val="0000614C"/>
    <w:rsid w:val="000706E5"/>
    <w:rsid w:val="000A6E9D"/>
    <w:rsid w:val="00161BB3"/>
    <w:rsid w:val="00173658"/>
    <w:rsid w:val="001B2BCB"/>
    <w:rsid w:val="003D099B"/>
    <w:rsid w:val="003D2A05"/>
    <w:rsid w:val="003F1EB2"/>
    <w:rsid w:val="00465945"/>
    <w:rsid w:val="0058190D"/>
    <w:rsid w:val="005B517D"/>
    <w:rsid w:val="00610F8E"/>
    <w:rsid w:val="006F3D5F"/>
    <w:rsid w:val="007378DC"/>
    <w:rsid w:val="00756759"/>
    <w:rsid w:val="00787916"/>
    <w:rsid w:val="007A25B8"/>
    <w:rsid w:val="00824EEB"/>
    <w:rsid w:val="00841296"/>
    <w:rsid w:val="0085081D"/>
    <w:rsid w:val="00873B34"/>
    <w:rsid w:val="00940CE8"/>
    <w:rsid w:val="00953BA3"/>
    <w:rsid w:val="009B762F"/>
    <w:rsid w:val="009E2DD1"/>
    <w:rsid w:val="00A91088"/>
    <w:rsid w:val="00C13CC6"/>
    <w:rsid w:val="00C328E3"/>
    <w:rsid w:val="00C46D63"/>
    <w:rsid w:val="00C53984"/>
    <w:rsid w:val="00C9176C"/>
    <w:rsid w:val="00C93AE2"/>
    <w:rsid w:val="00D230CE"/>
    <w:rsid w:val="00D24568"/>
    <w:rsid w:val="00D40016"/>
    <w:rsid w:val="00DA0CBA"/>
    <w:rsid w:val="00DC18CE"/>
    <w:rsid w:val="00DE79E2"/>
    <w:rsid w:val="00DF56FE"/>
    <w:rsid w:val="00F90DCF"/>
    <w:rsid w:val="00FB492C"/>
    <w:rsid w:val="00FC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9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9176C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rsid w:val="00C9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9176C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88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365</TotalTime>
  <Pages>1</Pages>
  <Words>144</Words>
  <Characters>827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xoo</cp:lastModifiedBy>
  <cp:revision>26</cp:revision>
  <cp:lastPrinted>2025-02-11T11:42:00Z</cp:lastPrinted>
  <dcterms:created xsi:type="dcterms:W3CDTF">2023-10-24T09:04:00Z</dcterms:created>
  <dcterms:modified xsi:type="dcterms:W3CDTF">2025-05-29T12:46:00Z</dcterms:modified>
</cp:coreProperties>
</file>