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AE" w:rsidRPr="00E14D80" w:rsidRDefault="00EE6EAE" w:rsidP="00F67821">
      <w:pPr>
        <w:spacing w:after="0" w:line="240" w:lineRule="auto"/>
        <w:ind w:left="6120"/>
        <w:jc w:val="center"/>
        <w:rPr>
          <w:rFonts w:ascii="Times New Roman" w:hAnsi="Times New Roman" w:cs="Times New Roman"/>
          <w:sz w:val="28"/>
          <w:szCs w:val="28"/>
        </w:rPr>
      </w:pPr>
      <w:r w:rsidRPr="00E14D80">
        <w:rPr>
          <w:rFonts w:ascii="Times New Roman" w:hAnsi="Times New Roman" w:cs="Times New Roman"/>
          <w:sz w:val="28"/>
          <w:szCs w:val="28"/>
        </w:rPr>
        <w:t>Приложение 5</w:t>
      </w:r>
    </w:p>
    <w:p w:rsidR="00EE6EAE" w:rsidRPr="00E14D80" w:rsidRDefault="00EE6EAE" w:rsidP="00F67821">
      <w:pPr>
        <w:spacing w:after="0" w:line="240" w:lineRule="auto"/>
        <w:ind w:left="6120"/>
        <w:jc w:val="center"/>
        <w:rPr>
          <w:rFonts w:ascii="Times New Roman" w:hAnsi="Times New Roman" w:cs="Times New Roman"/>
          <w:sz w:val="28"/>
          <w:szCs w:val="28"/>
        </w:rPr>
      </w:pPr>
      <w:r w:rsidRPr="00E14D80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EE6EAE" w:rsidRPr="00E14D80" w:rsidRDefault="00EE6EAE" w:rsidP="00F67821">
      <w:pPr>
        <w:spacing w:after="0" w:line="240" w:lineRule="auto"/>
        <w:ind w:left="6120"/>
        <w:jc w:val="center"/>
        <w:rPr>
          <w:rFonts w:ascii="Times New Roman" w:hAnsi="Times New Roman" w:cs="Times New Roman"/>
          <w:sz w:val="28"/>
          <w:szCs w:val="28"/>
        </w:rPr>
      </w:pPr>
      <w:r w:rsidRPr="00E14D80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EE6EAE" w:rsidRPr="00E14D80" w:rsidRDefault="00EE6EAE" w:rsidP="00F67821">
      <w:pPr>
        <w:spacing w:after="0" w:line="240" w:lineRule="auto"/>
        <w:ind w:left="6120"/>
        <w:jc w:val="center"/>
        <w:rPr>
          <w:rFonts w:ascii="Times New Roman" w:hAnsi="Times New Roman" w:cs="Times New Roman"/>
          <w:sz w:val="28"/>
          <w:szCs w:val="28"/>
        </w:rPr>
      </w:pPr>
      <w:r w:rsidRPr="00E14D80">
        <w:rPr>
          <w:rFonts w:ascii="Times New Roman" w:hAnsi="Times New Roman" w:cs="Times New Roman"/>
          <w:sz w:val="28"/>
          <w:szCs w:val="28"/>
        </w:rPr>
        <w:t>от 19 декабря 2025 года</w:t>
      </w:r>
    </w:p>
    <w:p w:rsidR="00EE6EAE" w:rsidRPr="00E14D80" w:rsidRDefault="00EE6EAE" w:rsidP="00F67821">
      <w:pPr>
        <w:spacing w:after="0" w:line="240" w:lineRule="auto"/>
        <w:ind w:left="6120"/>
        <w:jc w:val="center"/>
        <w:rPr>
          <w:rFonts w:ascii="Times New Roman" w:hAnsi="Times New Roman" w:cs="Times New Roman"/>
          <w:sz w:val="28"/>
          <w:szCs w:val="28"/>
        </w:rPr>
      </w:pPr>
      <w:r w:rsidRPr="00E14D80">
        <w:rPr>
          <w:rFonts w:ascii="Times New Roman" w:hAnsi="Times New Roman" w:cs="Times New Roman"/>
          <w:sz w:val="28"/>
          <w:szCs w:val="28"/>
        </w:rPr>
        <w:t>№ 40-4</w:t>
      </w:r>
    </w:p>
    <w:p w:rsidR="00EE6EAE" w:rsidRPr="00E14D80" w:rsidRDefault="00EE6EAE" w:rsidP="00F6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6EAE" w:rsidRPr="00E14D80" w:rsidRDefault="00EE6EAE" w:rsidP="00C93AE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6EAE" w:rsidRPr="00E14D80" w:rsidRDefault="00EE6EAE" w:rsidP="00C93A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14D80">
        <w:rPr>
          <w:rFonts w:ascii="Times New Roman" w:hAnsi="Times New Roman" w:cs="Times New Roman"/>
          <w:b/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бюджета города на 2026 год и на плановый период 2027 и 2028 годов</w:t>
      </w:r>
    </w:p>
    <w:p w:rsidR="00EE6EAE" w:rsidRPr="00E14D80" w:rsidRDefault="00EE6EAE" w:rsidP="00DD49CA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  <w:r w:rsidRPr="00E14D8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тыс. рублей</w:t>
      </w:r>
    </w:p>
    <w:tbl>
      <w:tblPr>
        <w:tblW w:w="5083" w:type="pct"/>
        <w:tblInd w:w="-106" w:type="dxa"/>
        <w:tblLook w:val="00A0" w:firstRow="1" w:lastRow="0" w:firstColumn="1" w:lastColumn="0" w:noHBand="0" w:noVBand="0"/>
      </w:tblPr>
      <w:tblGrid>
        <w:gridCol w:w="4069"/>
        <w:gridCol w:w="589"/>
        <w:gridCol w:w="569"/>
        <w:gridCol w:w="1584"/>
        <w:gridCol w:w="1563"/>
        <w:gridCol w:w="1529"/>
      </w:tblGrid>
      <w:tr w:rsidR="00EE6EAE" w:rsidRPr="00E14D80">
        <w:trPr>
          <w:trHeight w:val="29"/>
          <w:tblHeader/>
        </w:trPr>
        <w:tc>
          <w:tcPr>
            <w:tcW w:w="20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  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2026 год  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EE6EAE" w:rsidRPr="00E14D80">
        <w:trPr>
          <w:trHeight w:val="181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382471,23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422665,59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502418,55</w:t>
            </w:r>
          </w:p>
        </w:tc>
      </w:tr>
      <w:tr w:rsidR="00EE6EAE" w:rsidRPr="00E14D80">
        <w:trPr>
          <w:trHeight w:val="742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2652,37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2773,57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2773,57</w:t>
            </w:r>
          </w:p>
        </w:tc>
      </w:tr>
      <w:tr w:rsidR="00EE6EAE" w:rsidRPr="00E14D80">
        <w:trPr>
          <w:trHeight w:val="1236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13097,75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13604,43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13604,43</w:t>
            </w:r>
          </w:p>
        </w:tc>
      </w:tr>
      <w:tr w:rsidR="00EE6EAE" w:rsidRPr="00E14D80">
        <w:trPr>
          <w:trHeight w:val="786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90016,11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89989,05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89628,71</w:t>
            </w:r>
          </w:p>
        </w:tc>
      </w:tr>
      <w:tr w:rsidR="00EE6EAE" w:rsidRPr="00E14D80">
        <w:trPr>
          <w:trHeight w:val="127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133,81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11,32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12,27</w:t>
            </w:r>
          </w:p>
        </w:tc>
      </w:tr>
      <w:tr w:rsidR="00EE6EAE" w:rsidRPr="00E14D80">
        <w:trPr>
          <w:trHeight w:val="1104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34629,58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36097,20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36097,20</w:t>
            </w:r>
          </w:p>
        </w:tc>
      </w:tr>
      <w:tr w:rsidR="00EE6EAE" w:rsidRPr="00E14D80">
        <w:trPr>
          <w:trHeight w:val="677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E6EAE" w:rsidRPr="00E14D80">
        <w:trPr>
          <w:trHeight w:val="259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60000,00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180000,00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181941,61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180190,02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180302,37</w:t>
            </w:r>
          </w:p>
        </w:tc>
      </w:tr>
      <w:tr w:rsidR="00EE6EAE" w:rsidRPr="00E14D80">
        <w:trPr>
          <w:trHeight w:val="495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40701,01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41729,31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41729,31</w:t>
            </w:r>
          </w:p>
        </w:tc>
      </w:tr>
      <w:tr w:rsidR="00EE6EAE" w:rsidRPr="00E14D80">
        <w:trPr>
          <w:trHeight w:val="139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2122,40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2122,40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2122,40</w:t>
            </w:r>
          </w:p>
        </w:tc>
      </w:tr>
      <w:tr w:rsidR="00EE6EAE" w:rsidRPr="00E14D80">
        <w:trPr>
          <w:trHeight w:val="1122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38578,61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39606,91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39606,91</w:t>
            </w:r>
          </w:p>
        </w:tc>
      </w:tr>
      <w:tr w:rsidR="00EE6EAE" w:rsidRPr="00E14D80">
        <w:trPr>
          <w:trHeight w:val="273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105498,62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85861,48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67449,17</w:t>
            </w:r>
          </w:p>
        </w:tc>
      </w:tr>
      <w:tr w:rsidR="00EE6EAE" w:rsidRPr="00E14D80">
        <w:trPr>
          <w:trHeight w:val="25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2862,50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2312,50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2312,50</w:t>
            </w:r>
          </w:p>
        </w:tc>
      </w:tr>
      <w:tr w:rsidR="00EE6EAE" w:rsidRPr="00E14D80">
        <w:trPr>
          <w:trHeight w:val="281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101639,12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82551,98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64139,67</w:t>
            </w:r>
          </w:p>
        </w:tc>
      </w:tr>
      <w:tr w:rsidR="00EE6EAE" w:rsidRPr="00E14D80">
        <w:trPr>
          <w:trHeight w:val="226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C328E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E6EAE" w:rsidRPr="00E14D80">
        <w:trPr>
          <w:trHeight w:val="353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997,00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997,00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997,00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519130,70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167430,07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162851,83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46048,96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3695,78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3695,78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754,03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754,03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754,03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427820,04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116525,72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111947,48</w:t>
            </w:r>
          </w:p>
        </w:tc>
      </w:tr>
      <w:tr w:rsidR="00EE6EAE" w:rsidRPr="00E14D80">
        <w:trPr>
          <w:trHeight w:val="351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44507,67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46454,54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46454,54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</w:tr>
      <w:tr w:rsidR="00EE6EAE" w:rsidRPr="00E14D80">
        <w:trPr>
          <w:trHeight w:val="335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2206341,47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2062633,33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2059318,15</w:t>
            </w:r>
          </w:p>
        </w:tc>
      </w:tr>
      <w:tr w:rsidR="00EE6EAE" w:rsidRPr="00E14D80">
        <w:trPr>
          <w:trHeight w:val="164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939217,86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907178,21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907178,21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858068,60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832838,56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829682,04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153052,26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153521,02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153423,48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60809,17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10809,17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10809,17</w:t>
            </w:r>
          </w:p>
        </w:tc>
      </w:tr>
      <w:tr w:rsidR="00EE6EAE" w:rsidRPr="00E14D80">
        <w:trPr>
          <w:trHeight w:val="395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195193,58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158286,37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158225,25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141672,43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138905,42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138510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132945,30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129840,32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129445,09</w:t>
            </w:r>
          </w:p>
        </w:tc>
      </w:tr>
      <w:tr w:rsidR="00EE6EAE" w:rsidRPr="00E14D80">
        <w:trPr>
          <w:trHeight w:val="425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8727,13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9065,10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9065,10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644298,00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690105,43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703880,83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481170,31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486312,93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492313,92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108725,41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147269,93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155044,48</w:t>
            </w:r>
          </w:p>
        </w:tc>
      </w:tr>
      <w:tr w:rsidR="00EE6EAE" w:rsidRPr="00E14D80">
        <w:trPr>
          <w:trHeight w:val="535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54402,28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56522,57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56522,43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165238,40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158650,76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158650,76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1278,18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1278,18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1278,18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4868,29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4868,29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4868,29</w:t>
            </w:r>
          </w:p>
        </w:tc>
      </w:tr>
      <w:tr w:rsidR="00EE6EAE" w:rsidRPr="00E14D80">
        <w:trPr>
          <w:trHeight w:val="96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C328E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148513,49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141503,48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141503,48</w:t>
            </w:r>
          </w:p>
        </w:tc>
      </w:tr>
      <w:tr w:rsidR="00EE6EAE" w:rsidRPr="00E14D80">
        <w:trPr>
          <w:trHeight w:val="541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10578,44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11000,81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11000,81</w:t>
            </w:r>
          </w:p>
        </w:tc>
      </w:tr>
      <w:tr w:rsidR="00EE6EAE" w:rsidRPr="00E14D80">
        <w:trPr>
          <w:trHeight w:val="326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12068,83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12432,64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12432,64</w:t>
            </w:r>
          </w:p>
        </w:tc>
      </w:tr>
      <w:tr w:rsidR="00EE6EAE" w:rsidRPr="00E14D80">
        <w:trPr>
          <w:trHeight w:val="541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DA0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12068,83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12432,64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12432,64</w:t>
            </w:r>
          </w:p>
        </w:tc>
      </w:tr>
      <w:tr w:rsidR="00EE6EAE" w:rsidRPr="00E14D80">
        <w:trPr>
          <w:trHeight w:val="467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27479,45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34049,16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8208,35</w:t>
            </w:r>
          </w:p>
        </w:tc>
      </w:tr>
      <w:tr w:rsidR="00EE6EAE" w:rsidRPr="00E14D80">
        <w:trPr>
          <w:trHeight w:val="503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27479,45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34049,16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8208,35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54378,00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135635,00</w:t>
            </w:r>
          </w:p>
        </w:tc>
      </w:tr>
      <w:tr w:rsidR="00EE6EAE" w:rsidRPr="00E14D80">
        <w:trPr>
          <w:trHeight w:val="330"/>
        </w:trPr>
        <w:tc>
          <w:tcPr>
            <w:tcW w:w="2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6EAE" w:rsidRPr="00E14D80" w:rsidRDefault="00EE6EAE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4D8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4245640,15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3869581,19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E6EAE" w:rsidRPr="00E14D80" w:rsidRDefault="00EE6EAE" w:rsidP="00F678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3991824,78</w:t>
            </w:r>
          </w:p>
        </w:tc>
      </w:tr>
    </w:tbl>
    <w:p w:rsidR="00EE6EAE" w:rsidRPr="00E14D80" w:rsidRDefault="00EE6EAE" w:rsidP="00C93AE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E6EAE" w:rsidRPr="00E14D80" w:rsidRDefault="00EE6EAE" w:rsidP="00C93AE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E6EAE" w:rsidRPr="00E14D80" w:rsidRDefault="00EE6EAE" w:rsidP="00C93AE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E6EAE" w:rsidRPr="00E14D80" w:rsidRDefault="00EE6EAE" w:rsidP="00F678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D80">
        <w:rPr>
          <w:rFonts w:ascii="Times New Roman" w:hAnsi="Times New Roman" w:cs="Times New Roman"/>
          <w:b/>
          <w:bCs/>
          <w:sz w:val="28"/>
          <w:szCs w:val="28"/>
        </w:rPr>
        <w:tab/>
        <w:t>Управляющий делами</w:t>
      </w:r>
    </w:p>
    <w:p w:rsidR="00EE6EAE" w:rsidRPr="00F67821" w:rsidRDefault="00EE6EAE" w:rsidP="00F678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D8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Думы города Невинномысска </w:t>
      </w:r>
      <w:r w:rsidRPr="00E14D8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4D8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4D8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4D80">
        <w:rPr>
          <w:rFonts w:ascii="Times New Roman" w:hAnsi="Times New Roman" w:cs="Times New Roman"/>
          <w:b/>
          <w:bCs/>
          <w:sz w:val="28"/>
          <w:szCs w:val="28"/>
        </w:rPr>
        <w:tab/>
        <w:t>Н.И. Циневич</w:t>
      </w:r>
    </w:p>
    <w:sectPr w:rsidR="00EE6EAE" w:rsidRPr="00F67821" w:rsidSect="00F67821">
      <w:pgSz w:w="11906" w:h="16838"/>
      <w:pgMar w:top="1134" w:right="68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AE2"/>
    <w:rsid w:val="00004B7F"/>
    <w:rsid w:val="000407C7"/>
    <w:rsid w:val="000706E5"/>
    <w:rsid w:val="000A6E9D"/>
    <w:rsid w:val="00173658"/>
    <w:rsid w:val="001B2BCB"/>
    <w:rsid w:val="001D688F"/>
    <w:rsid w:val="001F4BF5"/>
    <w:rsid w:val="002539C9"/>
    <w:rsid w:val="00371A47"/>
    <w:rsid w:val="003B5C85"/>
    <w:rsid w:val="003D2A05"/>
    <w:rsid w:val="005020E3"/>
    <w:rsid w:val="00527F45"/>
    <w:rsid w:val="00540287"/>
    <w:rsid w:val="0058190D"/>
    <w:rsid w:val="005876D5"/>
    <w:rsid w:val="00674987"/>
    <w:rsid w:val="006F3D5F"/>
    <w:rsid w:val="00756759"/>
    <w:rsid w:val="007A25B8"/>
    <w:rsid w:val="00815897"/>
    <w:rsid w:val="00824EEB"/>
    <w:rsid w:val="00841296"/>
    <w:rsid w:val="0085081D"/>
    <w:rsid w:val="00864E20"/>
    <w:rsid w:val="0088547A"/>
    <w:rsid w:val="00940CE8"/>
    <w:rsid w:val="00953BA3"/>
    <w:rsid w:val="009B2686"/>
    <w:rsid w:val="009B762F"/>
    <w:rsid w:val="009E2DD1"/>
    <w:rsid w:val="00A8764D"/>
    <w:rsid w:val="00A91088"/>
    <w:rsid w:val="00B97FC6"/>
    <w:rsid w:val="00C328E3"/>
    <w:rsid w:val="00C80468"/>
    <w:rsid w:val="00C93AE2"/>
    <w:rsid w:val="00D230CE"/>
    <w:rsid w:val="00DA0CBA"/>
    <w:rsid w:val="00DC18CE"/>
    <w:rsid w:val="00DD49CA"/>
    <w:rsid w:val="00DE79E2"/>
    <w:rsid w:val="00DF56FE"/>
    <w:rsid w:val="00E03E6D"/>
    <w:rsid w:val="00E14D80"/>
    <w:rsid w:val="00E97E8F"/>
    <w:rsid w:val="00EC470C"/>
    <w:rsid w:val="00EE6EAE"/>
    <w:rsid w:val="00F67821"/>
    <w:rsid w:val="00FF3D57"/>
    <w:rsid w:val="00F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2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365</TotalTime>
  <Pages>2</Pages>
  <Words>596</Words>
  <Characters>3401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26</cp:revision>
  <cp:lastPrinted>2025-12-26T06:31:00Z</cp:lastPrinted>
  <dcterms:created xsi:type="dcterms:W3CDTF">2023-10-24T09:04:00Z</dcterms:created>
  <dcterms:modified xsi:type="dcterms:W3CDTF">2025-12-26T06:31:00Z</dcterms:modified>
</cp:coreProperties>
</file>