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973" w:rsidRPr="00234504" w:rsidRDefault="005F7973" w:rsidP="00213C7C">
      <w:pPr>
        <w:pStyle w:val="ConsPlusNormal"/>
        <w:ind w:left="6096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234504">
        <w:rPr>
          <w:rFonts w:ascii="Times New Roman" w:hAnsi="Times New Roman" w:cs="Times New Roman"/>
          <w:spacing w:val="-6"/>
          <w:sz w:val="28"/>
          <w:szCs w:val="28"/>
        </w:rPr>
        <w:t xml:space="preserve">Приложение 5 </w:t>
      </w:r>
    </w:p>
    <w:p w:rsidR="005F7973" w:rsidRPr="00234504" w:rsidRDefault="005F7973" w:rsidP="00213C7C">
      <w:pPr>
        <w:pStyle w:val="ConsPlusNormal"/>
        <w:ind w:left="6096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234504">
        <w:rPr>
          <w:rFonts w:ascii="Times New Roman" w:hAnsi="Times New Roman" w:cs="Times New Roman"/>
          <w:spacing w:val="-6"/>
          <w:sz w:val="28"/>
          <w:szCs w:val="28"/>
        </w:rPr>
        <w:t>к решению Думы</w:t>
      </w:r>
    </w:p>
    <w:p w:rsidR="005F7973" w:rsidRPr="00234504" w:rsidRDefault="005F7973" w:rsidP="00213C7C">
      <w:pPr>
        <w:pStyle w:val="ConsPlusNormal"/>
        <w:ind w:left="6096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234504">
        <w:rPr>
          <w:rFonts w:ascii="Times New Roman" w:hAnsi="Times New Roman" w:cs="Times New Roman"/>
          <w:spacing w:val="-6"/>
          <w:sz w:val="28"/>
          <w:szCs w:val="28"/>
        </w:rPr>
        <w:t>города Невинномысска</w:t>
      </w:r>
    </w:p>
    <w:p w:rsidR="005F7973" w:rsidRPr="00234504" w:rsidRDefault="005F7973" w:rsidP="00213C7C">
      <w:pPr>
        <w:pStyle w:val="ConsPlusNormal"/>
        <w:ind w:left="6096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234504">
        <w:rPr>
          <w:rFonts w:ascii="Times New Roman" w:hAnsi="Times New Roman" w:cs="Times New Roman"/>
          <w:spacing w:val="-6"/>
          <w:sz w:val="28"/>
          <w:szCs w:val="28"/>
        </w:rPr>
        <w:t>от 26 февраля 2025 года</w:t>
      </w:r>
    </w:p>
    <w:p w:rsidR="005F7973" w:rsidRPr="00234504" w:rsidRDefault="005F7973" w:rsidP="00213C7C">
      <w:pPr>
        <w:pStyle w:val="ConsPlusNormal"/>
        <w:ind w:left="6096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234504">
        <w:rPr>
          <w:rFonts w:ascii="Times New Roman" w:hAnsi="Times New Roman" w:cs="Times New Roman"/>
          <w:spacing w:val="-6"/>
          <w:sz w:val="28"/>
          <w:szCs w:val="28"/>
        </w:rPr>
        <w:t>№ 418-53</w:t>
      </w:r>
    </w:p>
    <w:p w:rsidR="005F7973" w:rsidRPr="00234504" w:rsidRDefault="005F7973" w:rsidP="00213C7C">
      <w:pPr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F7973" w:rsidRPr="00234504" w:rsidRDefault="005F7973" w:rsidP="00213C7C">
      <w:pPr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F7973" w:rsidRPr="00234504" w:rsidRDefault="005F7973" w:rsidP="00213C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4504">
        <w:rPr>
          <w:rFonts w:ascii="Times New Roman" w:hAnsi="Times New Roman" w:cs="Times New Roman"/>
          <w:b/>
          <w:bCs/>
          <w:sz w:val="28"/>
          <w:szCs w:val="28"/>
        </w:rPr>
        <w:t>Распределение бюджетных ассигнований по разделам и подразделам классификации расходов бюджета города на 2024 год</w:t>
      </w:r>
    </w:p>
    <w:p w:rsidR="005F7973" w:rsidRPr="00234504" w:rsidRDefault="005F7973" w:rsidP="00213C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4504">
        <w:rPr>
          <w:rFonts w:ascii="Times New Roman" w:hAnsi="Times New Roman" w:cs="Times New Roman"/>
          <w:b/>
          <w:bCs/>
          <w:sz w:val="28"/>
          <w:szCs w:val="28"/>
        </w:rPr>
        <w:t>и на плановый период 2025 и 2026 годов</w:t>
      </w:r>
    </w:p>
    <w:p w:rsidR="005F7973" w:rsidRPr="00234504" w:rsidRDefault="005F7973" w:rsidP="00C93AE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234504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34504">
        <w:rPr>
          <w:rFonts w:ascii="Times New Roman" w:hAnsi="Times New Roman" w:cs="Times New Roman"/>
          <w:sz w:val="28"/>
          <w:szCs w:val="28"/>
          <w:lang w:eastAsia="ru-RU"/>
        </w:rPr>
        <w:t xml:space="preserve">    тыс. рублей</w:t>
      </w:r>
    </w:p>
    <w:p w:rsidR="005F7973" w:rsidRPr="00234504" w:rsidRDefault="005F7973" w:rsidP="00C93AE2">
      <w:pPr>
        <w:spacing w:after="0" w:line="12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5105" w:type="pct"/>
        <w:tblInd w:w="-106" w:type="dxa"/>
        <w:tblLook w:val="00A0"/>
      </w:tblPr>
      <w:tblGrid>
        <w:gridCol w:w="4068"/>
        <w:gridCol w:w="593"/>
        <w:gridCol w:w="575"/>
        <w:gridCol w:w="1595"/>
        <w:gridCol w:w="1571"/>
        <w:gridCol w:w="1544"/>
      </w:tblGrid>
      <w:tr w:rsidR="005F7973" w:rsidRPr="00234504">
        <w:trPr>
          <w:trHeight w:val="29"/>
          <w:tblHeader/>
        </w:trPr>
        <w:tc>
          <w:tcPr>
            <w:tcW w:w="20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23450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расходов</w:t>
            </w:r>
          </w:p>
        </w:tc>
        <w:tc>
          <w:tcPr>
            <w:tcW w:w="2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23450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2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23450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8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23450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2025 год  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23450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23450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</w:p>
        </w:tc>
      </w:tr>
      <w:tr w:rsidR="005F7973" w:rsidRPr="00234504">
        <w:trPr>
          <w:trHeight w:val="181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173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692018,36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295532,19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276164,50</w:t>
            </w:r>
          </w:p>
        </w:tc>
      </w:tr>
      <w:tr w:rsidR="005F7973" w:rsidRPr="00234504">
        <w:trPr>
          <w:trHeight w:val="742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2006,65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2006,65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2006,65</w:t>
            </w:r>
          </w:p>
        </w:tc>
      </w:tr>
      <w:tr w:rsidR="005F7973" w:rsidRPr="00234504">
        <w:trPr>
          <w:trHeight w:val="1236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10329,61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9917,97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9663,67</w:t>
            </w:r>
          </w:p>
        </w:tc>
      </w:tr>
      <w:tr w:rsidR="005F7973" w:rsidRPr="00234504">
        <w:trPr>
          <w:trHeight w:val="786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72728,05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67378,91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65007,80</w:t>
            </w:r>
          </w:p>
        </w:tc>
      </w:tr>
      <w:tr w:rsidR="005F7973" w:rsidRPr="00234504">
        <w:trPr>
          <w:trHeight w:val="127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13,46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132,31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12,89</w:t>
            </w:r>
          </w:p>
        </w:tc>
      </w:tr>
      <w:tr w:rsidR="005F7973" w:rsidRPr="00234504">
        <w:trPr>
          <w:trHeight w:val="1104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органов, и органов финансового (финансово-бюджетного) надзора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27247,29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26546,61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25747,44</w:t>
            </w:r>
          </w:p>
        </w:tc>
      </w:tr>
      <w:tr w:rsidR="005F7973" w:rsidRPr="00234504">
        <w:trPr>
          <w:trHeight w:val="563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Обеспечение проведения выборов и референдумов  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10465,06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F7973" w:rsidRPr="00234504">
        <w:trPr>
          <w:trHeight w:val="259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412579,23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35000,00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35000,00</w:t>
            </w:r>
          </w:p>
        </w:tc>
      </w:tr>
      <w:tr w:rsidR="005F7973" w:rsidRPr="00234504">
        <w:trPr>
          <w:trHeight w:val="330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167114,07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144084,68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138726,05</w:t>
            </w:r>
          </w:p>
        </w:tc>
      </w:tr>
      <w:tr w:rsidR="005F7973" w:rsidRPr="00234504">
        <w:trPr>
          <w:trHeight w:val="495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54044,14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34057,49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32986,25</w:t>
            </w:r>
          </w:p>
        </w:tc>
      </w:tr>
      <w:tr w:rsidR="005F7973" w:rsidRPr="00234504">
        <w:trPr>
          <w:trHeight w:val="139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1986,98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1944,53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1775,95</w:t>
            </w:r>
          </w:p>
        </w:tc>
      </w:tr>
      <w:tr w:rsidR="005F7973" w:rsidRPr="00234504">
        <w:trPr>
          <w:trHeight w:val="1122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52057,16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32112,96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31210,30</w:t>
            </w:r>
          </w:p>
        </w:tc>
      </w:tr>
      <w:tr w:rsidR="005F7973" w:rsidRPr="00234504">
        <w:trPr>
          <w:trHeight w:val="273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646387,75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57339,62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51846,53</w:t>
            </w:r>
          </w:p>
        </w:tc>
      </w:tr>
      <w:tr w:rsidR="005F7973" w:rsidRPr="00234504">
        <w:trPr>
          <w:trHeight w:val="250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Лесное хозяйство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2348,25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1848,25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1848,25</w:t>
            </w:r>
          </w:p>
        </w:tc>
      </w:tr>
      <w:tr w:rsidR="005F7973" w:rsidRPr="00234504">
        <w:trPr>
          <w:trHeight w:val="281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173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widowControl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642605,97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54518,95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49076,50</w:t>
            </w:r>
          </w:p>
        </w:tc>
      </w:tr>
      <w:tr w:rsidR="005F7973" w:rsidRPr="00234504">
        <w:trPr>
          <w:trHeight w:val="578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C328E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widowControl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436,53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F7973" w:rsidRPr="00234504">
        <w:trPr>
          <w:trHeight w:val="353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997,00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972,42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921,78</w:t>
            </w:r>
          </w:p>
        </w:tc>
      </w:tr>
      <w:tr w:rsidR="005F7973" w:rsidRPr="00234504">
        <w:trPr>
          <w:trHeight w:val="330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401382,88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299633,98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133523,45</w:t>
            </w:r>
          </w:p>
        </w:tc>
      </w:tr>
      <w:tr w:rsidR="005F7973" w:rsidRPr="00234504">
        <w:trPr>
          <w:trHeight w:val="330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4230,28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4170,53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4170,53</w:t>
            </w:r>
          </w:p>
        </w:tc>
      </w:tr>
      <w:tr w:rsidR="005F7973" w:rsidRPr="00234504">
        <w:trPr>
          <w:trHeight w:val="330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652,34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652,34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652,34</w:t>
            </w:r>
          </w:p>
        </w:tc>
      </w:tr>
      <w:tr w:rsidR="005F7973" w:rsidRPr="00234504">
        <w:trPr>
          <w:trHeight w:val="330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361546,96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261064,32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95819,09</w:t>
            </w:r>
          </w:p>
        </w:tc>
      </w:tr>
      <w:tr w:rsidR="005F7973" w:rsidRPr="00234504">
        <w:trPr>
          <w:trHeight w:val="351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34953,30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33746,79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32881,49</w:t>
            </w:r>
          </w:p>
        </w:tc>
      </w:tr>
      <w:tr w:rsidR="005F7973" w:rsidRPr="00234504">
        <w:trPr>
          <w:trHeight w:val="330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6940,77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616,00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616,00</w:t>
            </w:r>
          </w:p>
        </w:tc>
      </w:tr>
      <w:tr w:rsidR="005F7973" w:rsidRPr="00234504">
        <w:trPr>
          <w:trHeight w:val="335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6940,77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616,00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616,00</w:t>
            </w:r>
          </w:p>
        </w:tc>
      </w:tr>
      <w:tr w:rsidR="005F7973" w:rsidRPr="00234504">
        <w:trPr>
          <w:trHeight w:val="330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2256644,81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1802087,49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1776638,54</w:t>
            </w:r>
          </w:p>
        </w:tc>
      </w:tr>
      <w:tr w:rsidR="005F7973" w:rsidRPr="00234504">
        <w:trPr>
          <w:trHeight w:val="164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810189,10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739376,00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729070,17</w:t>
            </w:r>
          </w:p>
        </w:tc>
      </w:tr>
      <w:tr w:rsidR="005F7973" w:rsidRPr="00234504">
        <w:trPr>
          <w:trHeight w:val="330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857112,95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753874,00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746518,99</w:t>
            </w:r>
          </w:p>
        </w:tc>
      </w:tr>
      <w:tr w:rsidR="005F7973" w:rsidRPr="00234504">
        <w:trPr>
          <w:trHeight w:val="330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168635,92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153473,39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149556,83</w:t>
            </w:r>
          </w:p>
        </w:tc>
      </w:tr>
      <w:tr w:rsidR="005F7973" w:rsidRPr="00234504">
        <w:trPr>
          <w:trHeight w:val="330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40131,00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4542,47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4385,52</w:t>
            </w:r>
          </w:p>
        </w:tc>
      </w:tr>
      <w:tr w:rsidR="005F7973" w:rsidRPr="00234504">
        <w:trPr>
          <w:trHeight w:val="395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380575,84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150821,63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147107,03</w:t>
            </w:r>
          </w:p>
        </w:tc>
      </w:tr>
      <w:tr w:rsidR="005F7973" w:rsidRPr="00234504">
        <w:trPr>
          <w:trHeight w:val="330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114879,98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103936,77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101087,39</w:t>
            </w:r>
          </w:p>
        </w:tc>
      </w:tr>
      <w:tr w:rsidR="005F7973" w:rsidRPr="00234504">
        <w:trPr>
          <w:trHeight w:val="330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108063,60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97350,37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94669,87</w:t>
            </w:r>
          </w:p>
        </w:tc>
      </w:tr>
      <w:tr w:rsidR="005F7973" w:rsidRPr="00234504">
        <w:trPr>
          <w:trHeight w:val="425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6816,38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6586,40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6417,52</w:t>
            </w:r>
          </w:p>
        </w:tc>
      </w:tr>
      <w:tr w:rsidR="005F7973" w:rsidRPr="00234504">
        <w:trPr>
          <w:trHeight w:val="330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601688,75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630296,71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640282,19</w:t>
            </w:r>
          </w:p>
        </w:tc>
      </w:tr>
      <w:tr w:rsidR="005F7973" w:rsidRPr="00234504">
        <w:trPr>
          <w:trHeight w:val="330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429742,07</w:t>
            </w:r>
            <w:bookmarkStart w:id="0" w:name="_GoBack"/>
            <w:bookmarkEnd w:id="0"/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429558,35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430021,82</w:t>
            </w:r>
          </w:p>
        </w:tc>
      </w:tr>
      <w:tr w:rsidR="005F7973" w:rsidRPr="00234504">
        <w:trPr>
          <w:trHeight w:val="330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123753,99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152761,02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162283,00</w:t>
            </w:r>
          </w:p>
        </w:tc>
      </w:tr>
      <w:tr w:rsidR="005F7973" w:rsidRPr="00234504">
        <w:trPr>
          <w:trHeight w:val="535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48192,69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47977,34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47977,37</w:t>
            </w:r>
          </w:p>
        </w:tc>
      </w:tr>
      <w:tr w:rsidR="005F7973" w:rsidRPr="00234504">
        <w:trPr>
          <w:trHeight w:val="330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82967,68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72370,38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70555,20</w:t>
            </w:r>
          </w:p>
        </w:tc>
      </w:tr>
      <w:tr w:rsidR="005F7973" w:rsidRPr="00234504">
        <w:trPr>
          <w:trHeight w:val="330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2535,34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2104,43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2104,43</w:t>
            </w:r>
          </w:p>
        </w:tc>
      </w:tr>
      <w:tr w:rsidR="005F7973" w:rsidRPr="00234504">
        <w:trPr>
          <w:trHeight w:val="96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C328E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4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71849,92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61898,09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60297,47</w:t>
            </w:r>
          </w:p>
        </w:tc>
      </w:tr>
      <w:tr w:rsidR="005F7973" w:rsidRPr="00234504">
        <w:trPr>
          <w:trHeight w:val="541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8582,42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8367,86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8153,30</w:t>
            </w:r>
          </w:p>
        </w:tc>
      </w:tr>
      <w:tr w:rsidR="005F7973" w:rsidRPr="00234504">
        <w:trPr>
          <w:trHeight w:val="282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9299,69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9061,35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8829,01</w:t>
            </w:r>
          </w:p>
        </w:tc>
      </w:tr>
      <w:tr w:rsidR="005F7973" w:rsidRPr="00234504">
        <w:trPr>
          <w:trHeight w:val="414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DA0C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9299,69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9061,35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8829,01</w:t>
            </w:r>
          </w:p>
        </w:tc>
      </w:tr>
      <w:tr w:rsidR="005F7973" w:rsidRPr="00234504">
        <w:trPr>
          <w:trHeight w:val="467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22306,85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23000,00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23000,00</w:t>
            </w:r>
          </w:p>
        </w:tc>
      </w:tr>
      <w:tr w:rsidR="005F7973" w:rsidRPr="00234504">
        <w:trPr>
          <w:trHeight w:val="503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22306,85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23000,00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23000,00</w:t>
            </w:r>
          </w:p>
        </w:tc>
      </w:tr>
      <w:tr w:rsidR="005F7973" w:rsidRPr="00234504">
        <w:trPr>
          <w:trHeight w:val="330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Условно-утвержденные расходы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43071,49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82251,08</w:t>
            </w:r>
          </w:p>
        </w:tc>
      </w:tr>
      <w:tr w:rsidR="005F7973" w:rsidRPr="00234504">
        <w:trPr>
          <w:trHeight w:val="330"/>
        </w:trPr>
        <w:tc>
          <w:tcPr>
            <w:tcW w:w="20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F7973" w:rsidRPr="00234504" w:rsidRDefault="005F7973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3D2A0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4888561,66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3371003,47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5F7973" w:rsidRPr="00234504" w:rsidRDefault="005F7973" w:rsidP="00213C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450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3197780,14</w:t>
            </w:r>
          </w:p>
        </w:tc>
      </w:tr>
    </w:tbl>
    <w:p w:rsidR="005F7973" w:rsidRPr="00234504" w:rsidRDefault="005F7973" w:rsidP="00213C7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5F7973" w:rsidRPr="00234504" w:rsidRDefault="005F7973" w:rsidP="00213C7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5F7973" w:rsidRPr="00234504" w:rsidRDefault="005F7973" w:rsidP="00213C7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5F7973" w:rsidRPr="00234504" w:rsidRDefault="005F7973" w:rsidP="00213C7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34504">
        <w:rPr>
          <w:rFonts w:ascii="Times New Roman" w:hAnsi="Times New Roman" w:cs="Times New Roman"/>
          <w:b/>
          <w:bCs/>
          <w:sz w:val="28"/>
          <w:szCs w:val="28"/>
        </w:rPr>
        <w:t>Управляющий делами</w:t>
      </w:r>
    </w:p>
    <w:p w:rsidR="005F7973" w:rsidRPr="00213C7C" w:rsidRDefault="005F7973" w:rsidP="00213C7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34504">
        <w:rPr>
          <w:rFonts w:ascii="Times New Roman" w:hAnsi="Times New Roman" w:cs="Times New Roman"/>
          <w:b/>
          <w:bCs/>
          <w:sz w:val="28"/>
          <w:szCs w:val="28"/>
        </w:rPr>
        <w:t>Думы города Невинномысска                                             Н.И. Циневич</w:t>
      </w:r>
    </w:p>
    <w:sectPr w:rsidR="005F7973" w:rsidRPr="00213C7C" w:rsidSect="00213C7C">
      <w:headerReference w:type="default" r:id="rId6"/>
      <w:pgSz w:w="11906" w:h="16838"/>
      <w:pgMar w:top="964" w:right="680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7973" w:rsidRDefault="005F7973" w:rsidP="00C9176C">
      <w:pPr>
        <w:spacing w:after="0" w:line="240" w:lineRule="auto"/>
      </w:pPr>
      <w:r>
        <w:separator/>
      </w:r>
    </w:p>
  </w:endnote>
  <w:endnote w:type="continuationSeparator" w:id="1">
    <w:p w:rsidR="005F7973" w:rsidRDefault="005F7973" w:rsidP="00C91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7973" w:rsidRDefault="005F7973" w:rsidP="00C9176C">
      <w:pPr>
        <w:spacing w:after="0" w:line="240" w:lineRule="auto"/>
      </w:pPr>
      <w:r>
        <w:separator/>
      </w:r>
    </w:p>
  </w:footnote>
  <w:footnote w:type="continuationSeparator" w:id="1">
    <w:p w:rsidR="005F7973" w:rsidRDefault="005F7973" w:rsidP="00C917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973" w:rsidRPr="00C9176C" w:rsidRDefault="005F7973" w:rsidP="00C9176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9176C">
      <w:rPr>
        <w:rFonts w:ascii="Times New Roman" w:hAnsi="Times New Roman" w:cs="Times New Roman"/>
        <w:sz w:val="24"/>
        <w:szCs w:val="24"/>
      </w:rPr>
      <w:t>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3AE2"/>
    <w:rsid w:val="000706E5"/>
    <w:rsid w:val="000A6E9D"/>
    <w:rsid w:val="0016272C"/>
    <w:rsid w:val="00173658"/>
    <w:rsid w:val="00184CAA"/>
    <w:rsid w:val="001B2BCB"/>
    <w:rsid w:val="00213C7C"/>
    <w:rsid w:val="00234504"/>
    <w:rsid w:val="002A1CC2"/>
    <w:rsid w:val="002F2D02"/>
    <w:rsid w:val="003219E2"/>
    <w:rsid w:val="003D2A05"/>
    <w:rsid w:val="003F1EB2"/>
    <w:rsid w:val="00465945"/>
    <w:rsid w:val="004E19BF"/>
    <w:rsid w:val="0058190D"/>
    <w:rsid w:val="005B517D"/>
    <w:rsid w:val="005C0723"/>
    <w:rsid w:val="005F7973"/>
    <w:rsid w:val="00610F8E"/>
    <w:rsid w:val="006A06F8"/>
    <w:rsid w:val="006F3D5F"/>
    <w:rsid w:val="007378DC"/>
    <w:rsid w:val="00756759"/>
    <w:rsid w:val="00787916"/>
    <w:rsid w:val="007A25B8"/>
    <w:rsid w:val="00824EEB"/>
    <w:rsid w:val="00841296"/>
    <w:rsid w:val="0085081D"/>
    <w:rsid w:val="00940CE8"/>
    <w:rsid w:val="00953BA3"/>
    <w:rsid w:val="009B762F"/>
    <w:rsid w:val="009D27CE"/>
    <w:rsid w:val="009E2DD1"/>
    <w:rsid w:val="00A91088"/>
    <w:rsid w:val="00C328E3"/>
    <w:rsid w:val="00C42788"/>
    <w:rsid w:val="00C90DB5"/>
    <w:rsid w:val="00C9176C"/>
    <w:rsid w:val="00C93AE2"/>
    <w:rsid w:val="00D230CE"/>
    <w:rsid w:val="00DA0CBA"/>
    <w:rsid w:val="00DC18CE"/>
    <w:rsid w:val="00DE79E2"/>
    <w:rsid w:val="00DF56FE"/>
    <w:rsid w:val="00E53C64"/>
    <w:rsid w:val="00F7256F"/>
    <w:rsid w:val="00FB4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AE2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C1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C18C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C917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9176C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rsid w:val="00C917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9176C"/>
    <w:rPr>
      <w:rFonts w:ascii="Calibri" w:hAnsi="Calibri" w:cs="Calibri"/>
    </w:rPr>
  </w:style>
  <w:style w:type="paragraph" w:customStyle="1" w:styleId="ConsPlusNormal">
    <w:name w:val="ConsPlusNormal"/>
    <w:uiPriority w:val="99"/>
    <w:rsid w:val="00213C7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67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7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2</Pages>
  <Words>582</Words>
  <Characters>3324</Characters>
  <Application>Microsoft Office Outlook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 </dc:title>
  <dc:subject/>
  <dc:creator>Пользователь Windows</dc:creator>
  <cp:keywords/>
  <dc:description/>
  <cp:lastModifiedBy>xoo</cp:lastModifiedBy>
  <cp:revision>6</cp:revision>
  <cp:lastPrinted>2025-02-11T11:42:00Z</cp:lastPrinted>
  <dcterms:created xsi:type="dcterms:W3CDTF">2025-02-28T08:19:00Z</dcterms:created>
  <dcterms:modified xsi:type="dcterms:W3CDTF">2025-02-28T12:12:00Z</dcterms:modified>
</cp:coreProperties>
</file>